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1964010B" w:rsidP="08944254" w:rsidRDefault="1964010B" w14:paraId="65FED073" w14:textId="38A6E2E9">
      <w:pPr>
        <w:ind w:left="-720" w:right="4464"/>
        <w:jc w:val="center"/>
      </w:pPr>
    </w:p>
    <w:p w:rsidRPr="004B3B8E" w:rsidR="00A82167" w:rsidP="08944254" w:rsidRDefault="7C5962A1" w14:paraId="1C7D54AF" w14:textId="76DEAD9F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8944254">
        <w:rPr>
          <w:rFonts w:ascii="Times New Roman" w:hAnsi="Times New Roman"/>
          <w:b/>
          <w:bCs/>
          <w:i/>
          <w:iCs/>
          <w:sz w:val="36"/>
          <w:szCs w:val="36"/>
        </w:rPr>
        <w:t>Public</w:t>
      </w:r>
      <w:r w:rsidRPr="08944254" w:rsidR="465898BD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8944254" w:rsidR="362A52A3">
        <w:rPr>
          <w:rFonts w:ascii="Times New Roman" w:hAnsi="Times New Roman"/>
          <w:b/>
          <w:bCs/>
          <w:i/>
          <w:iCs/>
          <w:sz w:val="36"/>
          <w:szCs w:val="36"/>
        </w:rPr>
        <w:t>Meeting of the Board of Commissioners</w:t>
      </w:r>
    </w:p>
    <w:p w:rsidR="5179FD92" w:rsidP="08944254" w:rsidRDefault="1C7C9C9C" w14:paraId="24FBB676" w14:textId="6D705BFB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8944254">
        <w:rPr>
          <w:rFonts w:ascii="Times New Roman" w:hAnsi="Times New Roman"/>
          <w:b/>
          <w:bCs/>
          <w:i/>
          <w:iCs/>
          <w:sz w:val="36"/>
          <w:szCs w:val="36"/>
        </w:rPr>
        <w:t>Saturday</w:t>
      </w:r>
      <w:r w:rsidRPr="08944254" w:rsidR="0F718498">
        <w:rPr>
          <w:rFonts w:ascii="Times New Roman" w:hAnsi="Times New Roman"/>
          <w:b/>
          <w:bCs/>
          <w:i/>
          <w:iCs/>
          <w:sz w:val="36"/>
          <w:szCs w:val="36"/>
        </w:rPr>
        <w:t>,</w:t>
      </w:r>
      <w:r w:rsidRPr="08944254" w:rsidR="358BA03A">
        <w:rPr>
          <w:rFonts w:ascii="Times New Roman" w:hAnsi="Times New Roman"/>
          <w:b/>
          <w:bCs/>
          <w:i/>
          <w:iCs/>
          <w:sz w:val="36"/>
          <w:szCs w:val="36"/>
        </w:rPr>
        <w:t xml:space="preserve"> August 15</w:t>
      </w:r>
      <w:r w:rsidRPr="08944254" w:rsidR="358BA03A">
        <w:rPr>
          <w:rFonts w:ascii="Times New Roman" w:hAnsi="Times New Roman"/>
          <w:b/>
          <w:bCs/>
          <w:i/>
          <w:iCs/>
          <w:sz w:val="36"/>
          <w:szCs w:val="36"/>
          <w:vertAlign w:val="superscript"/>
        </w:rPr>
        <w:t>th</w:t>
      </w:r>
      <w:r w:rsidRPr="08944254" w:rsidR="358BA03A">
        <w:rPr>
          <w:rFonts w:ascii="Times New Roman" w:hAnsi="Times New Roman"/>
          <w:b/>
          <w:bCs/>
          <w:i/>
          <w:iCs/>
          <w:sz w:val="36"/>
          <w:szCs w:val="36"/>
        </w:rPr>
        <w:t>,</w:t>
      </w:r>
      <w:r w:rsidRPr="08944254" w:rsidR="0F718498">
        <w:rPr>
          <w:rFonts w:ascii="Times New Roman" w:hAnsi="Times New Roman"/>
          <w:b/>
          <w:bCs/>
          <w:i/>
          <w:iCs/>
          <w:sz w:val="36"/>
          <w:szCs w:val="36"/>
        </w:rPr>
        <w:t xml:space="preserve"> </w:t>
      </w:r>
      <w:r w:rsidRPr="08944254" w:rsidR="60700BD6">
        <w:rPr>
          <w:rFonts w:ascii="Times New Roman" w:hAnsi="Times New Roman"/>
          <w:b/>
          <w:bCs/>
          <w:i/>
          <w:iCs/>
          <w:sz w:val="36"/>
          <w:szCs w:val="36"/>
        </w:rPr>
        <w:t xml:space="preserve">2026 </w:t>
      </w:r>
      <w:r w:rsidRPr="08944254" w:rsidR="305727CE">
        <w:rPr>
          <w:rFonts w:ascii="Times New Roman" w:hAnsi="Times New Roman"/>
          <w:b/>
          <w:bCs/>
          <w:i/>
          <w:iCs/>
          <w:sz w:val="36"/>
          <w:szCs w:val="36"/>
        </w:rPr>
        <w:t xml:space="preserve">at </w:t>
      </w:r>
      <w:r w:rsidRPr="08944254" w:rsidR="5DA9763B">
        <w:rPr>
          <w:rFonts w:ascii="Times New Roman" w:hAnsi="Times New Roman"/>
          <w:b/>
          <w:bCs/>
          <w:i/>
          <w:iCs/>
          <w:sz w:val="36"/>
          <w:szCs w:val="36"/>
        </w:rPr>
        <w:t>3</w:t>
      </w:r>
      <w:r w:rsidRPr="08944254" w:rsidR="7B86E449">
        <w:rPr>
          <w:rFonts w:ascii="Times New Roman" w:hAnsi="Times New Roman"/>
          <w:b/>
          <w:bCs/>
          <w:i/>
          <w:iCs/>
          <w:sz w:val="36"/>
          <w:szCs w:val="36"/>
        </w:rPr>
        <w:t>:</w:t>
      </w:r>
      <w:r w:rsidRPr="08944254" w:rsidR="0F718498">
        <w:rPr>
          <w:rFonts w:ascii="Times New Roman" w:hAnsi="Times New Roman"/>
          <w:b/>
          <w:bCs/>
          <w:i/>
          <w:iCs/>
          <w:sz w:val="36"/>
          <w:szCs w:val="36"/>
        </w:rPr>
        <w:t>0</w:t>
      </w:r>
      <w:r w:rsidRPr="08944254" w:rsidR="7B86E449">
        <w:rPr>
          <w:rFonts w:ascii="Times New Roman" w:hAnsi="Times New Roman"/>
          <w:b/>
          <w:bCs/>
          <w:i/>
          <w:iCs/>
          <w:sz w:val="36"/>
          <w:szCs w:val="36"/>
        </w:rPr>
        <w:t>0pm</w:t>
      </w:r>
    </w:p>
    <w:p w:rsidR="5179FD92" w:rsidP="1964010B" w:rsidRDefault="5179FD92" w14:paraId="1EF88A90" w14:textId="52A6081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966A5C" w:rsidR="00966A5C" w:rsidP="114C2625" w:rsidRDefault="7B86E449" w14:paraId="76D102E2" w14:textId="28C1F3F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89442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8944254" w:rsidR="4D646FE8">
        <w:rPr>
          <w:rFonts w:ascii="Times New Roman" w:hAnsi="Times New Roman"/>
          <w:b/>
          <w:bCs/>
          <w:sz w:val="28"/>
          <w:szCs w:val="28"/>
        </w:rPr>
        <w:t>Minutes Draft</w:t>
      </w:r>
    </w:p>
    <w:p w:rsidR="4FE03607" w:rsidP="1964010B" w:rsidRDefault="4FE03607" w14:paraId="2BC6F441" w14:textId="1C4D1820">
      <w:pPr>
        <w:rPr>
          <w:rFonts w:ascii="Times New Roman" w:hAnsi="Times New Roman"/>
          <w:sz w:val="16"/>
          <w:szCs w:val="16"/>
        </w:rPr>
      </w:pPr>
    </w:p>
    <w:p w:rsidRPr="00564BA3" w:rsidR="00146A32" w:rsidP="1964010B" w:rsidRDefault="00146A32" w14:paraId="54A33D65" w14:textId="15772742">
      <w:pPr>
        <w:rPr>
          <w:rFonts w:ascii="Times New Roman" w:hAnsi="Times New Roman"/>
          <w:b/>
          <w:sz w:val="22"/>
          <w:szCs w:val="22"/>
        </w:rPr>
      </w:pPr>
      <w:bookmarkStart w:name="_GoBack" w:id="0"/>
      <w:bookmarkEnd w:id="0"/>
      <w:r>
        <w:rPr>
          <w:rFonts w:ascii="Times New Roman" w:hAnsi="Times New Roman"/>
          <w:sz w:val="16"/>
          <w:szCs w:val="16"/>
        </w:rPr>
        <w:tab/>
      </w:r>
    </w:p>
    <w:p w:rsidR="4FE03607" w:rsidP="4FE03607" w:rsidRDefault="00564BA3" w14:paraId="10D9076C" w14:textId="096030A0">
      <w:pPr>
        <w:rPr>
          <w:rFonts w:ascii="Times New Roman" w:hAnsi="Times New Roman"/>
          <w:b/>
          <w:sz w:val="22"/>
          <w:szCs w:val="22"/>
        </w:rPr>
      </w:pPr>
      <w:r w:rsidRPr="00564BA3">
        <w:rPr>
          <w:rFonts w:ascii="Times New Roman" w:hAnsi="Times New Roman"/>
          <w:b/>
          <w:sz w:val="22"/>
          <w:szCs w:val="22"/>
        </w:rPr>
        <w:tab/>
      </w:r>
      <w:r w:rsidRPr="00564BA3">
        <w:rPr>
          <w:rFonts w:ascii="Times New Roman" w:hAnsi="Times New Roman"/>
          <w:b/>
          <w:sz w:val="22"/>
          <w:szCs w:val="22"/>
        </w:rPr>
        <w:t xml:space="preserve">Attendees: Chief Walsh, Commissioner Noblet, Commissioner Towers. </w:t>
      </w:r>
    </w:p>
    <w:p w:rsidRPr="00564BA3" w:rsidR="00564BA3" w:rsidP="444E0BB8" w:rsidRDefault="00564BA3" w14:paraId="1214AB4C" w14:textId="758E839C">
      <w:pPr>
        <w:rPr>
          <w:rFonts w:ascii="Times New Roman" w:hAnsi="Times New Roman"/>
          <w:b/>
          <w:bCs/>
          <w:sz w:val="22"/>
          <w:szCs w:val="22"/>
        </w:rPr>
      </w:pPr>
    </w:p>
    <w:p w:rsidR="00EB7668" w:rsidP="1964010B" w:rsidRDefault="00EB7668" w14:paraId="6EC8CD9D" w14:textId="77777777">
      <w:pPr>
        <w:jc w:val="center"/>
        <w:rPr>
          <w:rFonts w:ascii="Times New Roman" w:hAnsi="Times New Roman"/>
          <w:sz w:val="16"/>
          <w:szCs w:val="16"/>
        </w:rPr>
      </w:pPr>
    </w:p>
    <w:p w:rsidRPr="00463EB4" w:rsidR="00E533AA" w:rsidP="08944254" w:rsidRDefault="7B86E449" w14:paraId="6E78C71C" w14:textId="7018CE0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Call to Order</w:t>
      </w:r>
    </w:p>
    <w:p w:rsidR="3EB54A1B" w:rsidP="08944254" w:rsidRDefault="3EB54A1B" w14:paraId="2CC9BDA9" w14:textId="07F16299">
      <w:pPr>
        <w:pStyle w:val="ListParagraph"/>
        <w:spacing w:line="259" w:lineRule="auto"/>
        <w:jc w:val="both"/>
        <w:rPr>
          <w:rFonts w:ascii="Times New Roman" w:hAnsi="Times New Roman"/>
          <w:szCs w:val="24"/>
        </w:rPr>
      </w:pPr>
      <w:r w:rsidRPr="08944254">
        <w:rPr>
          <w:rFonts w:ascii="Times New Roman" w:hAnsi="Times New Roman"/>
          <w:szCs w:val="24"/>
        </w:rPr>
        <w:t>Commissioner Towers called the meeting to order at 3:05 pm.</w:t>
      </w:r>
    </w:p>
    <w:p w:rsidRPr="00196F29" w:rsidR="00B27172" w:rsidP="08944254" w:rsidRDefault="4BAA5803" w14:paraId="0CD3F679" w14:textId="230DCFF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Approval of Agenda</w:t>
      </w:r>
    </w:p>
    <w:p w:rsidR="2E9C0B69" w:rsidP="08944254" w:rsidRDefault="2E9C0B69" w14:paraId="50A45B95" w14:textId="67AF2F03">
      <w:pPr>
        <w:pStyle w:val="ListParagraph"/>
        <w:jc w:val="both"/>
      </w:pPr>
      <w:r w:rsidRPr="08944254">
        <w:rPr>
          <w:rFonts w:ascii="Times New Roman" w:hAnsi="Times New Roman"/>
          <w:szCs w:val="24"/>
        </w:rPr>
        <w:t xml:space="preserve">Commissioner Noblet motions to approve agenda. Commissioner Towers seconded. </w:t>
      </w:r>
    </w:p>
    <w:p w:rsidR="2E9C0B69" w:rsidP="08944254" w:rsidRDefault="2E9C0B69" w14:paraId="4F932386" w14:textId="55487B2D">
      <w:pPr>
        <w:pStyle w:val="ListParagraph"/>
        <w:jc w:val="both"/>
      </w:pPr>
      <w:r w:rsidRPr="08944254">
        <w:rPr>
          <w:rFonts w:ascii="Times New Roman" w:hAnsi="Times New Roman"/>
          <w:b/>
          <w:bCs/>
          <w:szCs w:val="24"/>
        </w:rPr>
        <w:t xml:space="preserve">            </w:t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="00096D37">
        <w:rPr>
          <w:rFonts w:ascii="Times New Roman" w:hAnsi="Times New Roman"/>
          <w:b/>
          <w:bCs/>
          <w:szCs w:val="24"/>
        </w:rPr>
        <w:tab/>
      </w:r>
      <w:r w:rsidRPr="08944254">
        <w:rPr>
          <w:rFonts w:ascii="Times New Roman" w:hAnsi="Times New Roman"/>
          <w:b/>
          <w:bCs/>
          <w:szCs w:val="24"/>
        </w:rPr>
        <w:t>Motion passed unanimously</w:t>
      </w:r>
    </w:p>
    <w:p w:rsidRPr="00196F29" w:rsidR="00B27172" w:rsidP="08944254" w:rsidRDefault="4F962774" w14:paraId="5287AFF5" w14:textId="5F6FA8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Presentation / Q&amp;A New Fire Station</w:t>
      </w:r>
    </w:p>
    <w:p w:rsidR="00532817" w:rsidP="444E0BB8" w:rsidRDefault="3F077BB0" w14:paraId="28501C49" w14:textId="3152C6F7">
      <w:pPr>
        <w:ind w:left="720"/>
        <w:rPr>
          <w:rFonts w:ascii="Times New Roman" w:hAnsi="Times New Roman"/>
        </w:rPr>
      </w:pPr>
      <w:r w:rsidRPr="444E0BB8">
        <w:rPr>
          <w:rFonts w:ascii="Times New Roman" w:hAnsi="Times New Roman"/>
        </w:rPr>
        <w:t xml:space="preserve">Chief Walsh shared a Power Point Presentation on the new Fire Station located in Clinton along with display posters, depicting style options for the new station. </w:t>
      </w:r>
      <w:r w:rsidRPr="444E0BB8" w:rsidR="2A54C602">
        <w:rPr>
          <w:rFonts w:ascii="Times New Roman" w:hAnsi="Times New Roman"/>
        </w:rPr>
        <w:t>There was conversation around</w:t>
      </w:r>
      <w:r w:rsidRPr="444E0BB8" w:rsidR="25ED0510">
        <w:rPr>
          <w:rFonts w:ascii="Times New Roman" w:hAnsi="Times New Roman"/>
        </w:rPr>
        <w:t xml:space="preserve"> public and private </w:t>
      </w:r>
      <w:r w:rsidRPr="444E0BB8" w:rsidR="2A54C602">
        <w:rPr>
          <w:rFonts w:ascii="Times New Roman" w:hAnsi="Times New Roman"/>
        </w:rPr>
        <w:t>wells and</w:t>
      </w:r>
      <w:r w:rsidRPr="444E0BB8" w:rsidR="7666467E">
        <w:rPr>
          <w:rFonts w:ascii="Times New Roman" w:hAnsi="Times New Roman"/>
        </w:rPr>
        <w:t xml:space="preserve"> how the new station</w:t>
      </w:r>
      <w:r w:rsidRPr="444E0BB8" w:rsidR="2A54C602">
        <w:rPr>
          <w:rFonts w:ascii="Times New Roman" w:hAnsi="Times New Roman"/>
        </w:rPr>
        <w:t xml:space="preserve"> may affect</w:t>
      </w:r>
      <w:r w:rsidRPr="444E0BB8" w:rsidR="00532817">
        <w:rPr>
          <w:rFonts w:ascii="Times New Roman" w:hAnsi="Times New Roman"/>
        </w:rPr>
        <w:t xml:space="preserve"> nearby neighboring wells</w:t>
      </w:r>
      <w:r w:rsidRPr="444E0BB8" w:rsidR="00426F83">
        <w:rPr>
          <w:rFonts w:ascii="Times New Roman" w:hAnsi="Times New Roman"/>
        </w:rPr>
        <w:t xml:space="preserve"> and that the new station posed no concerns.  </w:t>
      </w:r>
    </w:p>
    <w:p w:rsidR="00564BA3" w:rsidP="002052BC" w:rsidRDefault="00564BA3" w14:paraId="0FE51AEA" w14:textId="77777777">
      <w:pPr>
        <w:rPr>
          <w:rFonts w:ascii="Times New Roman" w:hAnsi="Times New Roman"/>
          <w:szCs w:val="24"/>
        </w:rPr>
      </w:pPr>
    </w:p>
    <w:p w:rsidR="1413CEBB" w:rsidP="444E0BB8" w:rsidRDefault="1413CEBB" w14:paraId="32FD4183" w14:textId="246AB8F3">
      <w:pPr>
        <w:ind w:left="720"/>
        <w:rPr>
          <w:rFonts w:ascii="Times New Roman" w:hAnsi="Times New Roman"/>
        </w:rPr>
      </w:pPr>
      <w:r w:rsidRPr="444E0BB8">
        <w:rPr>
          <w:rFonts w:ascii="Times New Roman" w:hAnsi="Times New Roman"/>
        </w:rPr>
        <w:t xml:space="preserve">Chief Walsh explained that funding </w:t>
      </w:r>
      <w:r w:rsidRPr="444E0BB8" w:rsidR="00532817">
        <w:rPr>
          <w:rFonts w:ascii="Times New Roman" w:hAnsi="Times New Roman"/>
        </w:rPr>
        <w:t xml:space="preserve">for Station 32 </w:t>
      </w:r>
      <w:r w:rsidRPr="444E0BB8" w:rsidR="00564BA3">
        <w:rPr>
          <w:rFonts w:ascii="Times New Roman" w:hAnsi="Times New Roman"/>
        </w:rPr>
        <w:t>was</w:t>
      </w:r>
      <w:r w:rsidRPr="444E0BB8" w:rsidR="00426F83">
        <w:rPr>
          <w:rFonts w:ascii="Times New Roman" w:hAnsi="Times New Roman"/>
        </w:rPr>
        <w:t xml:space="preserve"> budgeted </w:t>
      </w:r>
      <w:r w:rsidRPr="444E0BB8" w:rsidR="00564BA3">
        <w:rPr>
          <w:rFonts w:ascii="Times New Roman" w:hAnsi="Times New Roman"/>
        </w:rPr>
        <w:t xml:space="preserve">previously </w:t>
      </w:r>
      <w:r w:rsidRPr="444E0BB8" w:rsidR="00426F83">
        <w:rPr>
          <w:rFonts w:ascii="Times New Roman" w:hAnsi="Times New Roman"/>
        </w:rPr>
        <w:t xml:space="preserve">and </w:t>
      </w:r>
      <w:r w:rsidRPr="444E0BB8" w:rsidR="00532817">
        <w:rPr>
          <w:rFonts w:ascii="Times New Roman" w:hAnsi="Times New Roman"/>
        </w:rPr>
        <w:t>was</w:t>
      </w:r>
      <w:r w:rsidRPr="444E0BB8">
        <w:rPr>
          <w:rFonts w:ascii="Times New Roman" w:hAnsi="Times New Roman"/>
        </w:rPr>
        <w:t xml:space="preserve"> </w:t>
      </w:r>
      <w:r w:rsidRPr="444E0BB8" w:rsidR="00532817">
        <w:rPr>
          <w:rFonts w:ascii="Times New Roman" w:hAnsi="Times New Roman"/>
        </w:rPr>
        <w:t>included in</w:t>
      </w:r>
      <w:r w:rsidRPr="444E0BB8">
        <w:rPr>
          <w:rFonts w:ascii="Times New Roman" w:hAnsi="Times New Roman"/>
        </w:rPr>
        <w:t xml:space="preserve"> </w:t>
      </w:r>
      <w:r w:rsidRPr="444E0BB8" w:rsidR="70D29363">
        <w:rPr>
          <w:rFonts w:ascii="Times New Roman" w:hAnsi="Times New Roman"/>
        </w:rPr>
        <w:t>t</w:t>
      </w:r>
      <w:r w:rsidRPr="444E0BB8">
        <w:rPr>
          <w:rFonts w:ascii="Times New Roman" w:hAnsi="Times New Roman"/>
        </w:rPr>
        <w:t xml:space="preserve">he </w:t>
      </w:r>
      <w:r w:rsidRPr="444E0BB8" w:rsidR="00F12E12">
        <w:rPr>
          <w:rFonts w:ascii="Times New Roman" w:hAnsi="Times New Roman"/>
        </w:rPr>
        <w:t>5-year</w:t>
      </w:r>
      <w:r w:rsidRPr="444E0BB8">
        <w:rPr>
          <w:rFonts w:ascii="Times New Roman" w:hAnsi="Times New Roman"/>
        </w:rPr>
        <w:t xml:space="preserve"> Strategic Plan</w:t>
      </w:r>
      <w:r w:rsidRPr="444E0BB8" w:rsidR="00532817">
        <w:rPr>
          <w:rFonts w:ascii="Times New Roman" w:hAnsi="Times New Roman"/>
        </w:rPr>
        <w:t xml:space="preserve">, allowing </w:t>
      </w:r>
      <w:r w:rsidRPr="444E0BB8" w:rsidR="2340E783">
        <w:rPr>
          <w:rFonts w:ascii="Times New Roman" w:hAnsi="Times New Roman"/>
        </w:rPr>
        <w:t>for the expansion of the district</w:t>
      </w:r>
      <w:r w:rsidRPr="444E0BB8" w:rsidR="00146A32">
        <w:rPr>
          <w:rFonts w:ascii="Times New Roman" w:hAnsi="Times New Roman"/>
        </w:rPr>
        <w:t xml:space="preserve"> in </w:t>
      </w:r>
      <w:r w:rsidR="002052BC">
        <w:tab/>
      </w:r>
      <w:r w:rsidRPr="444E0BB8" w:rsidR="00146A32">
        <w:rPr>
          <w:rFonts w:ascii="Times New Roman" w:hAnsi="Times New Roman"/>
        </w:rPr>
        <w:t xml:space="preserve">order </w:t>
      </w:r>
      <w:r w:rsidRPr="444E0BB8" w:rsidR="2340E783">
        <w:rPr>
          <w:rFonts w:ascii="Times New Roman" w:hAnsi="Times New Roman"/>
        </w:rPr>
        <w:t>to</w:t>
      </w:r>
      <w:r w:rsidRPr="444E0BB8" w:rsidR="00532817">
        <w:rPr>
          <w:rFonts w:ascii="Times New Roman" w:hAnsi="Times New Roman"/>
        </w:rPr>
        <w:t xml:space="preserve"> </w:t>
      </w:r>
      <w:r w:rsidRPr="444E0BB8" w:rsidR="2340E783">
        <w:rPr>
          <w:rFonts w:ascii="Times New Roman" w:hAnsi="Times New Roman"/>
        </w:rPr>
        <w:t>better serve the Clinton community</w:t>
      </w:r>
      <w:r w:rsidRPr="444E0BB8" w:rsidR="00426F83">
        <w:rPr>
          <w:rFonts w:ascii="Times New Roman" w:hAnsi="Times New Roman"/>
        </w:rPr>
        <w:t>.</w:t>
      </w:r>
    </w:p>
    <w:p w:rsidR="00564BA3" w:rsidP="7DB898BA" w:rsidRDefault="00564BA3" w14:paraId="1A06694E" w14:textId="1FE17838">
      <w:pPr>
        <w:ind w:left="720"/>
        <w:rPr>
          <w:rFonts w:ascii="Times New Roman" w:hAnsi="Times New Roman"/>
        </w:rPr>
      </w:pPr>
    </w:p>
    <w:p w:rsidR="00146A32" w:rsidP="444E0BB8" w:rsidRDefault="00146A32" w14:paraId="1A7B8434" w14:textId="375A75EC">
      <w:pPr>
        <w:ind w:left="720"/>
        <w:rPr>
          <w:rFonts w:ascii="Times New Roman" w:hAnsi="Times New Roman"/>
        </w:rPr>
      </w:pPr>
      <w:r w:rsidRPr="444E0BB8">
        <w:rPr>
          <w:rFonts w:ascii="Times New Roman" w:hAnsi="Times New Roman"/>
        </w:rPr>
        <w:t xml:space="preserve">Chief </w:t>
      </w:r>
      <w:r w:rsidRPr="444E0BB8" w:rsidR="00564BA3">
        <w:rPr>
          <w:rFonts w:ascii="Times New Roman" w:hAnsi="Times New Roman"/>
        </w:rPr>
        <w:t xml:space="preserve">Walsh </w:t>
      </w:r>
      <w:r w:rsidRPr="444E0BB8">
        <w:rPr>
          <w:rFonts w:ascii="Times New Roman" w:hAnsi="Times New Roman"/>
        </w:rPr>
        <w:t xml:space="preserve">also states that the traffic in and around the Clinton area will not be negatively impacted by the </w:t>
      </w:r>
      <w:r w:rsidRPr="444E0BB8" w:rsidR="00564BA3">
        <w:rPr>
          <w:rFonts w:ascii="Times New Roman" w:hAnsi="Times New Roman"/>
        </w:rPr>
        <w:t xml:space="preserve">location of the </w:t>
      </w:r>
      <w:r w:rsidRPr="444E0BB8">
        <w:rPr>
          <w:rFonts w:ascii="Times New Roman" w:hAnsi="Times New Roman"/>
        </w:rPr>
        <w:t xml:space="preserve">new station and will largely remain the same.  </w:t>
      </w:r>
    </w:p>
    <w:p w:rsidR="00532817" w:rsidP="002052BC" w:rsidRDefault="00532817" w14:paraId="21CFFCE9" w14:textId="77777777">
      <w:pPr>
        <w:rPr>
          <w:rFonts w:ascii="Times New Roman" w:hAnsi="Times New Roman"/>
          <w:szCs w:val="24"/>
        </w:rPr>
      </w:pPr>
    </w:p>
    <w:p w:rsidR="643A6055" w:rsidP="08944254" w:rsidRDefault="4F962774" w14:paraId="196343D4" w14:textId="6B30743C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Times New Roman" w:hAnsi="Times New Roman"/>
          <w:b/>
          <w:bCs/>
          <w:szCs w:val="24"/>
        </w:rPr>
      </w:pPr>
      <w:r w:rsidRPr="08944254">
        <w:rPr>
          <w:rFonts w:ascii="Times New Roman" w:hAnsi="Times New Roman"/>
          <w:b/>
          <w:bCs/>
          <w:szCs w:val="24"/>
        </w:rPr>
        <w:t>Adjourn</w:t>
      </w:r>
    </w:p>
    <w:p w:rsidR="00146A32" w:rsidP="444E0BB8" w:rsidRDefault="00146A32" w14:paraId="28843427" w14:textId="485B51E3">
      <w:pPr>
        <w:pStyle w:val="ListParagraph"/>
        <w:jc w:val="both"/>
        <w:rPr>
          <w:rFonts w:ascii="Times New Roman" w:hAnsi="Times New Roman"/>
        </w:rPr>
      </w:pPr>
      <w:r w:rsidRPr="1924DD6D" w:rsidR="00146A32">
        <w:rPr>
          <w:rFonts w:ascii="Times New Roman" w:hAnsi="Times New Roman"/>
        </w:rPr>
        <w:t>With no</w:t>
      </w:r>
      <w:r w:rsidRPr="1924DD6D" w:rsidR="48B617D0">
        <w:rPr>
          <w:rFonts w:ascii="Times New Roman" w:hAnsi="Times New Roman"/>
        </w:rPr>
        <w:t xml:space="preserve"> further commments or</w:t>
      </w:r>
      <w:r w:rsidRPr="1924DD6D" w:rsidR="00146A32">
        <w:rPr>
          <w:rFonts w:ascii="Times New Roman" w:hAnsi="Times New Roman"/>
        </w:rPr>
        <w:t xml:space="preserve"> questions from the community,</w:t>
      </w:r>
      <w:r w:rsidRPr="1924DD6D" w:rsidR="00146A32">
        <w:rPr>
          <w:rFonts w:ascii="Times New Roman" w:hAnsi="Times New Roman"/>
          <w:b w:val="1"/>
          <w:bCs w:val="1"/>
          <w:sz w:val="32"/>
          <w:szCs w:val="32"/>
        </w:rPr>
        <w:t xml:space="preserve"> </w:t>
      </w:r>
      <w:r w:rsidRPr="1924DD6D" w:rsidR="00146A32">
        <w:rPr>
          <w:rFonts w:ascii="Times New Roman" w:hAnsi="Times New Roman"/>
        </w:rPr>
        <w:t>Commissioner Noblet motions to adjourn.</w:t>
      </w:r>
      <w:r w:rsidRPr="1924DD6D" w:rsidR="000F4F93">
        <w:rPr>
          <w:rFonts w:ascii="Times New Roman" w:hAnsi="Times New Roman"/>
        </w:rPr>
        <w:t xml:space="preserve"> </w:t>
      </w:r>
      <w:r w:rsidRPr="1924DD6D" w:rsidR="00146A32">
        <w:rPr>
          <w:rFonts w:ascii="Times New Roman" w:hAnsi="Times New Roman"/>
        </w:rPr>
        <w:t>Commissioner Towers seconded.</w:t>
      </w:r>
    </w:p>
    <w:p w:rsidR="00146A32" w:rsidP="444E0BB8" w:rsidRDefault="00146A32" w14:paraId="27680641" w14:textId="75FFE57B">
      <w:pPr>
        <w:pStyle w:val="ListParagraph"/>
        <w:ind w:left="6480"/>
        <w:jc w:val="both"/>
        <w:rPr>
          <w:rFonts w:ascii="Times New Roman" w:hAnsi="Times New Roman"/>
          <w:b/>
          <w:bCs/>
        </w:rPr>
      </w:pPr>
      <w:r w:rsidRPr="444E0BB8">
        <w:rPr>
          <w:rFonts w:ascii="Times New Roman" w:hAnsi="Times New Roman"/>
          <w:b/>
          <w:bCs/>
        </w:rPr>
        <w:t>Motion passed unanimously</w:t>
      </w:r>
    </w:p>
    <w:p w:rsidRPr="00146A32" w:rsidR="00146A32" w:rsidP="08944254" w:rsidRDefault="00146A32" w14:paraId="0D8CC03D" w14:textId="77777777">
      <w:pPr>
        <w:pStyle w:val="ListParagraph"/>
        <w:ind w:left="360"/>
        <w:jc w:val="both"/>
        <w:rPr>
          <w:rFonts w:ascii="Times New Roman" w:hAnsi="Times New Roman"/>
          <w:b/>
          <w:bCs/>
          <w:szCs w:val="24"/>
        </w:rPr>
      </w:pPr>
    </w:p>
    <w:p w:rsidRPr="00146A32" w:rsidR="00146A32" w:rsidP="08944254" w:rsidRDefault="00146A32" w14:paraId="03286CB5" w14:textId="3AAFA364">
      <w:pPr>
        <w:pStyle w:val="ListParagraph"/>
        <w:ind w:left="36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>Commissioner Towers adjourns the Public Meeting at 4:37 pm.</w:t>
      </w:r>
    </w:p>
    <w:p w:rsidR="00A82167" w:rsidP="786D90A8" w:rsidRDefault="00A82167" w14:paraId="0A6F1006" w14:textId="61C8230D">
      <w:pPr>
        <w:rPr>
          <w:rFonts w:ascii="Times New Roman" w:hAnsi="Times New Roman"/>
        </w:rPr>
      </w:pPr>
    </w:p>
    <w:p w:rsidR="4FE03607" w:rsidP="4FE03607" w:rsidRDefault="4FE03607" w14:paraId="58E6925A" w14:textId="0812DA0A">
      <w:pPr>
        <w:rPr>
          <w:rFonts w:ascii="Times New Roman" w:hAnsi="Times New Roman"/>
        </w:rPr>
      </w:pPr>
    </w:p>
    <w:p w:rsidR="4FE03607" w:rsidP="4FE03607" w:rsidRDefault="4FE03607" w14:paraId="598EBD86" w14:textId="23FDCC61">
      <w:pPr>
        <w:rPr>
          <w:rFonts w:ascii="Times New Roman" w:hAnsi="Times New Roman"/>
        </w:rPr>
      </w:pPr>
    </w:p>
    <w:p w:rsidR="114C2625" w:rsidP="114C2625" w:rsidRDefault="114C2625" w14:paraId="447D4356" w14:textId="22CD14CF">
      <w:pPr>
        <w:rPr>
          <w:rFonts w:ascii="Times New Roman" w:hAnsi="Times New Roman"/>
        </w:rPr>
      </w:pPr>
    </w:p>
    <w:p w:rsidR="114C2625" w:rsidP="114C2625" w:rsidRDefault="114C2625" w14:paraId="55941CE0" w14:textId="0A616F63">
      <w:pPr>
        <w:rPr>
          <w:rFonts w:ascii="Times New Roman" w:hAnsi="Times New Roman"/>
        </w:rPr>
      </w:pPr>
    </w:p>
    <w:p w:rsidR="45022AD2" w:rsidRDefault="00146A32" w14:paraId="3AC2E60B" w14:textId="7F1C13E9">
      <w:r>
        <w:rPr>
          <w:rFonts w:ascii="Times New Roman" w:hAnsi="Times New Roman"/>
          <w:b/>
          <w:bCs/>
        </w:rPr>
        <w:tab/>
      </w:r>
      <w:r w:rsidRPr="1964010B" w:rsidR="45022AD2">
        <w:rPr>
          <w:rFonts w:ascii="Times New Roman" w:hAnsi="Times New Roman"/>
          <w:b/>
          <w:bCs/>
        </w:rPr>
        <w:t>Shari Schroeder,</w:t>
      </w:r>
    </w:p>
    <w:p w:rsidR="45022AD2" w:rsidRDefault="00146A32" w14:paraId="5A24AC50" w14:textId="7334BF09">
      <w:r>
        <w:rPr>
          <w:rFonts w:ascii="Times New Roman" w:hAnsi="Times New Roman"/>
          <w:b/>
          <w:bCs/>
        </w:rPr>
        <w:tab/>
      </w:r>
      <w:r w:rsidRPr="1964010B" w:rsidR="45022AD2">
        <w:rPr>
          <w:rFonts w:ascii="Times New Roman" w:hAnsi="Times New Roman"/>
          <w:b/>
          <w:bCs/>
        </w:rPr>
        <w:t>Board Secretary</w:t>
      </w:r>
    </w:p>
    <w:sectPr w:rsidR="45022AD2" w:rsidSect="00927273">
      <w:headerReference w:type="first" r:id="rId11"/>
      <w:footerReference w:type="first" r:id="rId12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F93" w:rsidRDefault="000F4F93" w14:paraId="141D311A" w14:textId="77777777">
      <w:r>
        <w:separator/>
      </w:r>
    </w:p>
  </w:endnote>
  <w:endnote w:type="continuationSeparator" w:id="0">
    <w:p w:rsidR="000F4F93" w:rsidRDefault="000F4F93" w14:paraId="4D1C6933" w14:textId="77777777">
      <w:r>
        <w:continuationSeparator/>
      </w:r>
    </w:p>
  </w:endnote>
  <w:endnote w:type="continuationNotice" w:id="1">
    <w:p w:rsidR="000F4F93" w:rsidRDefault="000F4F93" w14:paraId="59C34B6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F93" w:rsidP="004D05D2" w:rsidRDefault="000F4F93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0F4F93" w:rsidRDefault="000F4F93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F93" w:rsidRDefault="000F4F93" w14:paraId="532ED9BC" w14:textId="77777777">
      <w:r>
        <w:separator/>
      </w:r>
    </w:p>
  </w:footnote>
  <w:footnote w:type="continuationSeparator" w:id="0">
    <w:p w:rsidR="000F4F93" w:rsidRDefault="000F4F93" w14:paraId="5D02DD93" w14:textId="77777777">
      <w:r>
        <w:continuationSeparator/>
      </w:r>
    </w:p>
  </w:footnote>
  <w:footnote w:type="continuationNotice" w:id="1">
    <w:p w:rsidR="000F4F93" w:rsidRDefault="000F4F93" w14:paraId="2E593E2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0F4F93" w:rsidP="00FF5E5C" w:rsidRDefault="000F4F93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1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0F4F93" w:rsidP="00FF5E5C" w:rsidRDefault="000F4F93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0F4F93" w:rsidP="00FF5E5C" w:rsidRDefault="000F4F93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1"/>
  <w:p w:rsidR="000F4F93" w:rsidP="00E14F5D" w:rsidRDefault="000F4F93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F4F93" w:rsidP="00E14F5D" w:rsidRDefault="000F4F93" w14:paraId="4CEDCD62" w14:textId="77777777">
    <w:pPr>
      <w:ind w:right="-270"/>
      <w:rPr>
        <w:sz w:val="22"/>
        <w:szCs w:val="72"/>
      </w:rPr>
    </w:pPr>
  </w:p>
  <w:p w:rsidR="000F4F93" w:rsidP="00E14F5D" w:rsidRDefault="000F4F93" w14:paraId="59ECFF98" w14:textId="77777777">
    <w:pPr>
      <w:ind w:right="-270"/>
      <w:rPr>
        <w:sz w:val="22"/>
        <w:szCs w:val="72"/>
      </w:rPr>
    </w:pPr>
  </w:p>
  <w:p w:rsidR="000F4F93" w:rsidP="00E14F5D" w:rsidRDefault="000F4F93" w14:paraId="74163FA2" w14:textId="77777777">
    <w:pPr>
      <w:ind w:right="-270"/>
      <w:rPr>
        <w:sz w:val="22"/>
        <w:szCs w:val="72"/>
      </w:rPr>
    </w:pPr>
  </w:p>
  <w:p w:rsidRPr="0001327A" w:rsidR="000F4F93" w:rsidP="00E14F5D" w:rsidRDefault="000F4F93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2A6C6A"/>
    <w:multiLevelType w:val="hybridMultilevel"/>
    <w:tmpl w:val="CDA01CC8"/>
    <w:lvl w:ilvl="0" w:tplc="84BEF740">
      <w:start w:val="1"/>
      <w:numFmt w:val="upperRoman"/>
      <w:lvlText w:val="%1."/>
      <w:lvlJc w:val="right"/>
      <w:pPr>
        <w:ind w:left="720" w:hanging="360"/>
      </w:pPr>
    </w:lvl>
    <w:lvl w:ilvl="1" w:tplc="D2E09B16">
      <w:start w:val="1"/>
      <w:numFmt w:val="lowerLetter"/>
      <w:lvlText w:val="%2."/>
      <w:lvlJc w:val="left"/>
      <w:pPr>
        <w:ind w:left="1440" w:hanging="360"/>
      </w:pPr>
    </w:lvl>
    <w:lvl w:ilvl="2" w:tplc="0A7EEAFA">
      <w:start w:val="1"/>
      <w:numFmt w:val="lowerRoman"/>
      <w:lvlText w:val="%3."/>
      <w:lvlJc w:val="right"/>
      <w:pPr>
        <w:ind w:left="2160" w:hanging="180"/>
      </w:pPr>
    </w:lvl>
    <w:lvl w:ilvl="3" w:tplc="0E7CFAA8">
      <w:start w:val="1"/>
      <w:numFmt w:val="decimal"/>
      <w:lvlText w:val="%4."/>
      <w:lvlJc w:val="left"/>
      <w:pPr>
        <w:ind w:left="2880" w:hanging="360"/>
      </w:pPr>
    </w:lvl>
    <w:lvl w:ilvl="4" w:tplc="84DC6A7C">
      <w:start w:val="1"/>
      <w:numFmt w:val="lowerLetter"/>
      <w:lvlText w:val="%5."/>
      <w:lvlJc w:val="left"/>
      <w:pPr>
        <w:ind w:left="3600" w:hanging="360"/>
      </w:pPr>
    </w:lvl>
    <w:lvl w:ilvl="5" w:tplc="B2E2F542">
      <w:start w:val="1"/>
      <w:numFmt w:val="lowerRoman"/>
      <w:lvlText w:val="%6."/>
      <w:lvlJc w:val="right"/>
      <w:pPr>
        <w:ind w:left="4320" w:hanging="180"/>
      </w:pPr>
    </w:lvl>
    <w:lvl w:ilvl="6" w:tplc="6E902B7E">
      <w:start w:val="1"/>
      <w:numFmt w:val="decimal"/>
      <w:lvlText w:val="%7."/>
      <w:lvlJc w:val="left"/>
      <w:pPr>
        <w:ind w:left="5040" w:hanging="360"/>
      </w:pPr>
    </w:lvl>
    <w:lvl w:ilvl="7" w:tplc="E45E9ACE">
      <w:start w:val="1"/>
      <w:numFmt w:val="lowerLetter"/>
      <w:lvlText w:val="%8."/>
      <w:lvlJc w:val="left"/>
      <w:pPr>
        <w:ind w:left="5760" w:hanging="360"/>
      </w:pPr>
    </w:lvl>
    <w:lvl w:ilvl="8" w:tplc="7ACAF9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7" w15:restartNumberingAfterBreak="0">
    <w:nsid w:val="491DC891"/>
    <w:multiLevelType w:val="hybridMultilevel"/>
    <w:tmpl w:val="71A4F94A"/>
    <w:lvl w:ilvl="0" w:tplc="2B3C2634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8F4D6B2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21A28B2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BEC40CCE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9B92BDE2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DAEE87E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A6A80AE0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B276FF2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2E3AB90A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6AC63E4D"/>
    <w:multiLevelType w:val="hybridMultilevel"/>
    <w:tmpl w:val="E70AE71A"/>
    <w:lvl w:ilvl="0" w:tplc="73BC62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7473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D2F9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D47C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BA31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C8C5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821B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BA18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3678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4"/>
  </w:num>
  <w:num w:numId="14">
    <w:abstractNumId w:val="12"/>
  </w:num>
  <w:num w:numId="15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6D37"/>
    <w:rsid w:val="000976A9"/>
    <w:rsid w:val="000C164A"/>
    <w:rsid w:val="000E18D9"/>
    <w:rsid w:val="000E1B0E"/>
    <w:rsid w:val="000E1E1D"/>
    <w:rsid w:val="000F3CDD"/>
    <w:rsid w:val="000F4F93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A32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2B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6F83"/>
    <w:rsid w:val="00427B82"/>
    <w:rsid w:val="004333F9"/>
    <w:rsid w:val="00433462"/>
    <w:rsid w:val="00434EF6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2817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4BA3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1F61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7C5A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81EDE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1C79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852A9"/>
    <w:rsid w:val="00B87D1D"/>
    <w:rsid w:val="00B910D3"/>
    <w:rsid w:val="00B971D9"/>
    <w:rsid w:val="00BA24F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0B43"/>
    <w:rsid w:val="00CD1F2D"/>
    <w:rsid w:val="00CE64EB"/>
    <w:rsid w:val="00CE6565"/>
    <w:rsid w:val="00CE65B4"/>
    <w:rsid w:val="00CF003D"/>
    <w:rsid w:val="00D015F5"/>
    <w:rsid w:val="00D068FC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5332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2E12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38A604"/>
    <w:rsid w:val="016F8342"/>
    <w:rsid w:val="018434EF"/>
    <w:rsid w:val="020515C6"/>
    <w:rsid w:val="02F7A125"/>
    <w:rsid w:val="03693F17"/>
    <w:rsid w:val="0391F7D6"/>
    <w:rsid w:val="03BCA41F"/>
    <w:rsid w:val="044D9C3C"/>
    <w:rsid w:val="04918D6B"/>
    <w:rsid w:val="04AF5EA8"/>
    <w:rsid w:val="04DB48A5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67C720D"/>
    <w:rsid w:val="068E3172"/>
    <w:rsid w:val="0715437B"/>
    <w:rsid w:val="07C18602"/>
    <w:rsid w:val="08026BA6"/>
    <w:rsid w:val="08944254"/>
    <w:rsid w:val="089CF961"/>
    <w:rsid w:val="08C9145D"/>
    <w:rsid w:val="099FF5F9"/>
    <w:rsid w:val="0AA22D50"/>
    <w:rsid w:val="0AB660C3"/>
    <w:rsid w:val="0ACCA4F8"/>
    <w:rsid w:val="0B62A836"/>
    <w:rsid w:val="0BF23027"/>
    <w:rsid w:val="0C7A3A15"/>
    <w:rsid w:val="0CC886C4"/>
    <w:rsid w:val="0D2BFA00"/>
    <w:rsid w:val="0D4BAE77"/>
    <w:rsid w:val="0DD0328A"/>
    <w:rsid w:val="0E1DC9DD"/>
    <w:rsid w:val="0EB4C8CA"/>
    <w:rsid w:val="0F4FFB36"/>
    <w:rsid w:val="0F718498"/>
    <w:rsid w:val="1021780B"/>
    <w:rsid w:val="10480C9B"/>
    <w:rsid w:val="1075F13D"/>
    <w:rsid w:val="10D2A4FC"/>
    <w:rsid w:val="114C2625"/>
    <w:rsid w:val="115088D0"/>
    <w:rsid w:val="11C1C9F7"/>
    <w:rsid w:val="11D1D0EC"/>
    <w:rsid w:val="11DE53F8"/>
    <w:rsid w:val="11EFBBAD"/>
    <w:rsid w:val="1206DA3C"/>
    <w:rsid w:val="12114205"/>
    <w:rsid w:val="1213CD10"/>
    <w:rsid w:val="12D77BA4"/>
    <w:rsid w:val="134AC310"/>
    <w:rsid w:val="1413CEBB"/>
    <w:rsid w:val="1499A98F"/>
    <w:rsid w:val="152466C2"/>
    <w:rsid w:val="15932B7F"/>
    <w:rsid w:val="15AD6D37"/>
    <w:rsid w:val="1632B34F"/>
    <w:rsid w:val="16776919"/>
    <w:rsid w:val="16E8B473"/>
    <w:rsid w:val="175C30DC"/>
    <w:rsid w:val="1847B834"/>
    <w:rsid w:val="18A2276F"/>
    <w:rsid w:val="18A395F0"/>
    <w:rsid w:val="1924DD6D"/>
    <w:rsid w:val="193025A5"/>
    <w:rsid w:val="195672F9"/>
    <w:rsid w:val="1958628E"/>
    <w:rsid w:val="1964010B"/>
    <w:rsid w:val="19AC023F"/>
    <w:rsid w:val="1AB0E6F5"/>
    <w:rsid w:val="1B0AB71B"/>
    <w:rsid w:val="1B4AE532"/>
    <w:rsid w:val="1BCDF0FD"/>
    <w:rsid w:val="1C1345E7"/>
    <w:rsid w:val="1C349852"/>
    <w:rsid w:val="1C574A84"/>
    <w:rsid w:val="1C7C9C9C"/>
    <w:rsid w:val="1CF6FFA0"/>
    <w:rsid w:val="1D24B3A0"/>
    <w:rsid w:val="1E06095A"/>
    <w:rsid w:val="1E3F3254"/>
    <w:rsid w:val="1E46514E"/>
    <w:rsid w:val="1E468616"/>
    <w:rsid w:val="1E7337F4"/>
    <w:rsid w:val="1E7C81E8"/>
    <w:rsid w:val="1EEEB06D"/>
    <w:rsid w:val="1F8F5BDE"/>
    <w:rsid w:val="20A44A14"/>
    <w:rsid w:val="21A172C6"/>
    <w:rsid w:val="232B5FE2"/>
    <w:rsid w:val="2340E783"/>
    <w:rsid w:val="2395B7E9"/>
    <w:rsid w:val="23D4B438"/>
    <w:rsid w:val="246436FC"/>
    <w:rsid w:val="2483DA5E"/>
    <w:rsid w:val="248D3F6F"/>
    <w:rsid w:val="24A19C58"/>
    <w:rsid w:val="24D6051F"/>
    <w:rsid w:val="24DCD82F"/>
    <w:rsid w:val="2542D80C"/>
    <w:rsid w:val="257CEB24"/>
    <w:rsid w:val="25C0F68E"/>
    <w:rsid w:val="25ED0510"/>
    <w:rsid w:val="25F1D4A0"/>
    <w:rsid w:val="2663B2D3"/>
    <w:rsid w:val="27034E75"/>
    <w:rsid w:val="27766E7E"/>
    <w:rsid w:val="279857A7"/>
    <w:rsid w:val="27D60773"/>
    <w:rsid w:val="27F02707"/>
    <w:rsid w:val="28491481"/>
    <w:rsid w:val="284F34EF"/>
    <w:rsid w:val="289FD128"/>
    <w:rsid w:val="28D41F0E"/>
    <w:rsid w:val="29A2D0AE"/>
    <w:rsid w:val="2A54C602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9C0B69"/>
    <w:rsid w:val="2EDE2E3D"/>
    <w:rsid w:val="2FA04FFE"/>
    <w:rsid w:val="2FAA1866"/>
    <w:rsid w:val="2FDF0F3D"/>
    <w:rsid w:val="303DC819"/>
    <w:rsid w:val="305727CE"/>
    <w:rsid w:val="30687878"/>
    <w:rsid w:val="30B1EF5D"/>
    <w:rsid w:val="30ED5955"/>
    <w:rsid w:val="30FE9A02"/>
    <w:rsid w:val="3123614E"/>
    <w:rsid w:val="312E1442"/>
    <w:rsid w:val="31467FB6"/>
    <w:rsid w:val="3148191A"/>
    <w:rsid w:val="318CABFD"/>
    <w:rsid w:val="318ED9CE"/>
    <w:rsid w:val="3243EACE"/>
    <w:rsid w:val="324EB57B"/>
    <w:rsid w:val="32525647"/>
    <w:rsid w:val="32CA86AC"/>
    <w:rsid w:val="32EAAA2A"/>
    <w:rsid w:val="32F94F2F"/>
    <w:rsid w:val="332AB923"/>
    <w:rsid w:val="3337F695"/>
    <w:rsid w:val="3347DB2D"/>
    <w:rsid w:val="3382A2DD"/>
    <w:rsid w:val="34951F49"/>
    <w:rsid w:val="34AEE988"/>
    <w:rsid w:val="34C884F3"/>
    <w:rsid w:val="350E3DF5"/>
    <w:rsid w:val="35826029"/>
    <w:rsid w:val="358BA03A"/>
    <w:rsid w:val="3608BD7E"/>
    <w:rsid w:val="362A52A3"/>
    <w:rsid w:val="369C9EEA"/>
    <w:rsid w:val="37347347"/>
    <w:rsid w:val="3781AD23"/>
    <w:rsid w:val="37F71751"/>
    <w:rsid w:val="380BAB9E"/>
    <w:rsid w:val="382420C3"/>
    <w:rsid w:val="384EC661"/>
    <w:rsid w:val="391E8829"/>
    <w:rsid w:val="39464865"/>
    <w:rsid w:val="396A0804"/>
    <w:rsid w:val="39D13FCB"/>
    <w:rsid w:val="3A8996D4"/>
    <w:rsid w:val="3B2E51F7"/>
    <w:rsid w:val="3BBC4460"/>
    <w:rsid w:val="3BE55F65"/>
    <w:rsid w:val="3DAD16A9"/>
    <w:rsid w:val="3DC084C7"/>
    <w:rsid w:val="3DCD76BF"/>
    <w:rsid w:val="3DE0BC82"/>
    <w:rsid w:val="3E2AD829"/>
    <w:rsid w:val="3E70DCD1"/>
    <w:rsid w:val="3EB54A1B"/>
    <w:rsid w:val="3F077BB0"/>
    <w:rsid w:val="3F973D51"/>
    <w:rsid w:val="4002E465"/>
    <w:rsid w:val="4015EE7C"/>
    <w:rsid w:val="403E25C4"/>
    <w:rsid w:val="403EB8CC"/>
    <w:rsid w:val="405FE98B"/>
    <w:rsid w:val="407579CE"/>
    <w:rsid w:val="41534F51"/>
    <w:rsid w:val="41631420"/>
    <w:rsid w:val="418E341A"/>
    <w:rsid w:val="41C80BE6"/>
    <w:rsid w:val="41DDBB3D"/>
    <w:rsid w:val="42AD7267"/>
    <w:rsid w:val="42D43EDF"/>
    <w:rsid w:val="42EB546E"/>
    <w:rsid w:val="444E0BB8"/>
    <w:rsid w:val="447CE85C"/>
    <w:rsid w:val="45022AD2"/>
    <w:rsid w:val="4528146A"/>
    <w:rsid w:val="456FDFCA"/>
    <w:rsid w:val="458F118E"/>
    <w:rsid w:val="465898BD"/>
    <w:rsid w:val="4669B79F"/>
    <w:rsid w:val="46AD9EF6"/>
    <w:rsid w:val="46ADD65D"/>
    <w:rsid w:val="46C72230"/>
    <w:rsid w:val="46D6C7DF"/>
    <w:rsid w:val="47B3D7B4"/>
    <w:rsid w:val="480D95EB"/>
    <w:rsid w:val="4817EACA"/>
    <w:rsid w:val="48B617D0"/>
    <w:rsid w:val="48B9B81F"/>
    <w:rsid w:val="4901E3D5"/>
    <w:rsid w:val="49AE5F74"/>
    <w:rsid w:val="4A6AF675"/>
    <w:rsid w:val="4B7FB585"/>
    <w:rsid w:val="4BA77F9C"/>
    <w:rsid w:val="4BAA5803"/>
    <w:rsid w:val="4C00A0FC"/>
    <w:rsid w:val="4C0D9764"/>
    <w:rsid w:val="4C1CAF66"/>
    <w:rsid w:val="4C2C3457"/>
    <w:rsid w:val="4C901146"/>
    <w:rsid w:val="4CED1CBA"/>
    <w:rsid w:val="4D0FE5A8"/>
    <w:rsid w:val="4D646FE8"/>
    <w:rsid w:val="4DC49293"/>
    <w:rsid w:val="4DEBF068"/>
    <w:rsid w:val="4EADBB14"/>
    <w:rsid w:val="4ED0B39F"/>
    <w:rsid w:val="4F164ADD"/>
    <w:rsid w:val="4F20EDF4"/>
    <w:rsid w:val="4F9361D2"/>
    <w:rsid w:val="4F962774"/>
    <w:rsid w:val="4FCA9D22"/>
    <w:rsid w:val="4FE03607"/>
    <w:rsid w:val="503AE5CC"/>
    <w:rsid w:val="50CCF334"/>
    <w:rsid w:val="51477F7C"/>
    <w:rsid w:val="5179FD92"/>
    <w:rsid w:val="524FEDA5"/>
    <w:rsid w:val="5258AD27"/>
    <w:rsid w:val="526D8E17"/>
    <w:rsid w:val="52B09D2B"/>
    <w:rsid w:val="52E709E9"/>
    <w:rsid w:val="52EDD718"/>
    <w:rsid w:val="52F79E2B"/>
    <w:rsid w:val="5356B86A"/>
    <w:rsid w:val="536BCDDE"/>
    <w:rsid w:val="539D40A1"/>
    <w:rsid w:val="53E59631"/>
    <w:rsid w:val="54B7A9AE"/>
    <w:rsid w:val="54C40222"/>
    <w:rsid w:val="55223254"/>
    <w:rsid w:val="553A9067"/>
    <w:rsid w:val="5546D124"/>
    <w:rsid w:val="556B0695"/>
    <w:rsid w:val="56526E82"/>
    <w:rsid w:val="568961F7"/>
    <w:rsid w:val="56C1F0DC"/>
    <w:rsid w:val="5701F8B6"/>
    <w:rsid w:val="575D124D"/>
    <w:rsid w:val="578F1A7D"/>
    <w:rsid w:val="57EA4896"/>
    <w:rsid w:val="588271D0"/>
    <w:rsid w:val="59529110"/>
    <w:rsid w:val="59C7B8C0"/>
    <w:rsid w:val="59CFE575"/>
    <w:rsid w:val="5A049ABD"/>
    <w:rsid w:val="5A353144"/>
    <w:rsid w:val="5A6A79CD"/>
    <w:rsid w:val="5A9DD904"/>
    <w:rsid w:val="5AADEE10"/>
    <w:rsid w:val="5B4AF4D5"/>
    <w:rsid w:val="5B6ABE3A"/>
    <w:rsid w:val="5B761A9D"/>
    <w:rsid w:val="5BDE18EE"/>
    <w:rsid w:val="5C1D5E70"/>
    <w:rsid w:val="5C5D1743"/>
    <w:rsid w:val="5C99B9AF"/>
    <w:rsid w:val="5D2CAD7C"/>
    <w:rsid w:val="5D6E010E"/>
    <w:rsid w:val="5D854A1E"/>
    <w:rsid w:val="5DA9763B"/>
    <w:rsid w:val="5E7ACCFD"/>
    <w:rsid w:val="5EE44277"/>
    <w:rsid w:val="5F0B97DA"/>
    <w:rsid w:val="5FC067CA"/>
    <w:rsid w:val="60015332"/>
    <w:rsid w:val="60700BD6"/>
    <w:rsid w:val="60805578"/>
    <w:rsid w:val="6092DC12"/>
    <w:rsid w:val="609374D0"/>
    <w:rsid w:val="60D08B05"/>
    <w:rsid w:val="61909FC8"/>
    <w:rsid w:val="619FEA12"/>
    <w:rsid w:val="6212E364"/>
    <w:rsid w:val="6256BA42"/>
    <w:rsid w:val="625F4B6B"/>
    <w:rsid w:val="62627C2B"/>
    <w:rsid w:val="62CE9600"/>
    <w:rsid w:val="63F8AFF7"/>
    <w:rsid w:val="643A6055"/>
    <w:rsid w:val="64B826F5"/>
    <w:rsid w:val="65186D09"/>
    <w:rsid w:val="6672315B"/>
    <w:rsid w:val="66AAA74C"/>
    <w:rsid w:val="677E2BD7"/>
    <w:rsid w:val="67BD047E"/>
    <w:rsid w:val="68B737A9"/>
    <w:rsid w:val="68E4A351"/>
    <w:rsid w:val="68EC2340"/>
    <w:rsid w:val="68F4D766"/>
    <w:rsid w:val="69308279"/>
    <w:rsid w:val="69FBD14D"/>
    <w:rsid w:val="6A332F56"/>
    <w:rsid w:val="6A4D19A5"/>
    <w:rsid w:val="6AD08A3F"/>
    <w:rsid w:val="6AE0C835"/>
    <w:rsid w:val="6B7627B7"/>
    <w:rsid w:val="6C140C8E"/>
    <w:rsid w:val="6CAA08B5"/>
    <w:rsid w:val="6CC2D5B4"/>
    <w:rsid w:val="6CFB725D"/>
    <w:rsid w:val="6D03FAD4"/>
    <w:rsid w:val="6D465805"/>
    <w:rsid w:val="6DCBB947"/>
    <w:rsid w:val="6E011BAA"/>
    <w:rsid w:val="6EF6D765"/>
    <w:rsid w:val="6EFD7BC0"/>
    <w:rsid w:val="6F402902"/>
    <w:rsid w:val="70044DF6"/>
    <w:rsid w:val="708539FA"/>
    <w:rsid w:val="70D29363"/>
    <w:rsid w:val="7133123F"/>
    <w:rsid w:val="717F78AF"/>
    <w:rsid w:val="71963812"/>
    <w:rsid w:val="71E9CAA2"/>
    <w:rsid w:val="720E51A8"/>
    <w:rsid w:val="72296309"/>
    <w:rsid w:val="72353756"/>
    <w:rsid w:val="72A11C92"/>
    <w:rsid w:val="7310D200"/>
    <w:rsid w:val="740CC287"/>
    <w:rsid w:val="744C6687"/>
    <w:rsid w:val="7507767C"/>
    <w:rsid w:val="7593B32D"/>
    <w:rsid w:val="7666467E"/>
    <w:rsid w:val="77124956"/>
    <w:rsid w:val="77B5D8D3"/>
    <w:rsid w:val="77BA0DD3"/>
    <w:rsid w:val="77BF6BF8"/>
    <w:rsid w:val="77E297FF"/>
    <w:rsid w:val="77E58FA0"/>
    <w:rsid w:val="7808C969"/>
    <w:rsid w:val="786D90A8"/>
    <w:rsid w:val="788AB5CA"/>
    <w:rsid w:val="78B56673"/>
    <w:rsid w:val="78E9844D"/>
    <w:rsid w:val="78F0C53F"/>
    <w:rsid w:val="796BC3F7"/>
    <w:rsid w:val="79D6635D"/>
    <w:rsid w:val="7A04E324"/>
    <w:rsid w:val="7A209D2E"/>
    <w:rsid w:val="7AE41430"/>
    <w:rsid w:val="7AF1A6FC"/>
    <w:rsid w:val="7B6206C1"/>
    <w:rsid w:val="7B77E88E"/>
    <w:rsid w:val="7B86E449"/>
    <w:rsid w:val="7BF27364"/>
    <w:rsid w:val="7C5962A1"/>
    <w:rsid w:val="7CFCB41A"/>
    <w:rsid w:val="7DB898BA"/>
    <w:rsid w:val="7E0B84BB"/>
    <w:rsid w:val="7E136619"/>
    <w:rsid w:val="7E4B6895"/>
    <w:rsid w:val="7E4E8BE5"/>
    <w:rsid w:val="7F5F8461"/>
    <w:rsid w:val="7FAC13B2"/>
    <w:rsid w:val="7FFCB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CF27A-46C5-41A0-9742-5A3E3AF3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41F6D-1B71-4AB4-AFDF-04978107A2E0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73c7c827-d55d-4c5a-95c7-0805ccca15f1"/>
    <ds:schemaRef ds:uri="http://schemas.microsoft.com/office/infopath/2007/PartnerControls"/>
    <ds:schemaRef ds:uri="http://schemas.openxmlformats.org/package/2006/metadata/core-properties"/>
    <ds:schemaRef ds:uri="111e372d-51c8-441f-84da-44b03e6a679f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A8B660-672A-46D3-9A84-8E70AEDCD61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Protection District No</dc:title>
  <dc:subject/>
  <dc:creator>Paula Schuler</dc:creator>
  <cp:keywords/>
  <cp:lastModifiedBy>Shari Schroeder</cp:lastModifiedBy>
  <cp:revision>235</cp:revision>
  <cp:lastPrinted>2026-08-26T19:48:00Z</cp:lastPrinted>
  <dcterms:created xsi:type="dcterms:W3CDTF">2024-06-10T16:27:00Z</dcterms:created>
  <dcterms:modified xsi:type="dcterms:W3CDTF">2026-08-26T19:51:52Z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