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Pr="004B3B8E" w:rsidR="00A82167" w:rsidP="00A82167" w:rsidRDefault="004B3B8E" w14:paraId="1C7D54AF" w14:textId="74A0E692">
      <w:pPr>
        <w:jc w:val="center"/>
        <w:rPr>
          <w:rFonts w:ascii="Times New Roman" w:hAnsi="Times New Roman"/>
          <w:b/>
          <w:i/>
          <w:sz w:val="36"/>
          <w:szCs w:val="22"/>
        </w:rPr>
      </w:pPr>
      <w:r w:rsidRPr="004B3B8E">
        <w:rPr>
          <w:rFonts w:ascii="Times New Roman" w:hAnsi="Times New Roman"/>
          <w:b/>
          <w:i/>
          <w:sz w:val="36"/>
          <w:szCs w:val="22"/>
        </w:rPr>
        <w:t>Regular Meeting of the Board of Commissioners</w:t>
      </w:r>
    </w:p>
    <w:p w:rsidRPr="004B3B8E" w:rsidR="00A82167" w:rsidP="3FA676DD" w:rsidRDefault="6A077D90" w14:paraId="0F266FEE" w14:textId="283E08EB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3FA676DD">
        <w:rPr>
          <w:rFonts w:ascii="Times New Roman" w:hAnsi="Times New Roman"/>
          <w:b/>
          <w:bCs/>
          <w:i/>
          <w:iCs/>
          <w:sz w:val="36"/>
          <w:szCs w:val="36"/>
        </w:rPr>
        <w:t>Thursday,</w:t>
      </w:r>
      <w:r w:rsidRPr="3FA676DD" w:rsidR="69C04D5E">
        <w:rPr>
          <w:rFonts w:ascii="Times New Roman" w:hAnsi="Times New Roman"/>
          <w:b/>
          <w:bCs/>
          <w:i/>
          <w:iCs/>
          <w:sz w:val="36"/>
          <w:szCs w:val="36"/>
        </w:rPr>
        <w:t xml:space="preserve"> August </w:t>
      </w:r>
      <w:r w:rsidRPr="3FA676DD" w:rsidR="43A2B09E">
        <w:rPr>
          <w:rFonts w:ascii="Times New Roman" w:hAnsi="Times New Roman"/>
          <w:b/>
          <w:bCs/>
          <w:i/>
          <w:iCs/>
          <w:sz w:val="36"/>
          <w:szCs w:val="36"/>
        </w:rPr>
        <w:t>13,</w:t>
      </w:r>
      <w:r w:rsidRPr="3FA676DD" w:rsidR="5F5BC909">
        <w:rPr>
          <w:rFonts w:ascii="Times New Roman" w:hAnsi="Times New Roman"/>
          <w:b/>
          <w:bCs/>
          <w:i/>
          <w:iCs/>
          <w:sz w:val="36"/>
          <w:szCs w:val="36"/>
        </w:rPr>
        <w:t xml:space="preserve"> 202</w:t>
      </w:r>
      <w:r w:rsidRPr="3FA676DD">
        <w:rPr>
          <w:rFonts w:ascii="Times New Roman" w:hAnsi="Times New Roman"/>
          <w:b/>
          <w:bCs/>
          <w:i/>
          <w:iCs/>
          <w:sz w:val="36"/>
          <w:szCs w:val="36"/>
        </w:rPr>
        <w:t>6</w:t>
      </w:r>
      <w:r w:rsidRPr="3FA676DD" w:rsidR="15B2617A">
        <w:rPr>
          <w:rFonts w:ascii="Times New Roman" w:hAnsi="Times New Roman"/>
          <w:b/>
          <w:bCs/>
          <w:i/>
          <w:iCs/>
          <w:sz w:val="36"/>
          <w:szCs w:val="36"/>
        </w:rPr>
        <w:t xml:space="preserve"> – </w:t>
      </w:r>
      <w:r w:rsidRPr="3FA676DD" w:rsidR="5F5BC909">
        <w:rPr>
          <w:rFonts w:ascii="Times New Roman" w:hAnsi="Times New Roman"/>
          <w:b/>
          <w:bCs/>
          <w:i/>
          <w:iCs/>
          <w:sz w:val="36"/>
          <w:szCs w:val="36"/>
        </w:rPr>
        <w:t>4</w:t>
      </w:r>
      <w:r w:rsidRPr="3FA676DD" w:rsidR="15B2617A">
        <w:rPr>
          <w:rFonts w:ascii="Times New Roman" w:hAnsi="Times New Roman"/>
          <w:b/>
          <w:bCs/>
          <w:i/>
          <w:iCs/>
          <w:sz w:val="36"/>
          <w:szCs w:val="36"/>
        </w:rPr>
        <w:t>:</w:t>
      </w:r>
      <w:r w:rsidRPr="3FA676DD" w:rsidR="5F5BC909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Pr="3FA676DD" w:rsidR="15B2617A">
        <w:rPr>
          <w:rFonts w:ascii="Times New Roman" w:hAnsi="Times New Roman"/>
          <w:b/>
          <w:bCs/>
          <w:i/>
          <w:iCs/>
          <w:sz w:val="36"/>
          <w:szCs w:val="36"/>
        </w:rPr>
        <w:t>0pm</w:t>
      </w:r>
    </w:p>
    <w:p w:rsidRPr="00A82167" w:rsidR="004B3B8E" w:rsidP="00A82167" w:rsidRDefault="004B3B8E" w14:paraId="76D52BE6" w14:textId="77777777">
      <w:pPr>
        <w:jc w:val="center"/>
        <w:rPr>
          <w:rFonts w:ascii="Times New Roman" w:hAnsi="Times New Roman"/>
          <w:b/>
          <w:szCs w:val="22"/>
        </w:rPr>
      </w:pPr>
    </w:p>
    <w:p w:rsidR="00927273" w:rsidP="51145C92" w:rsidRDefault="00A82167" w14:paraId="400CB4B9" w14:textId="684D1571">
      <w:pPr>
        <w:jc w:val="center"/>
        <w:rPr>
          <w:rFonts w:ascii="Times New Roman" w:hAnsi="Times New Roman"/>
          <w:b w:val="1"/>
          <w:bCs w:val="1"/>
        </w:rPr>
      </w:pPr>
      <w:r w:rsidRPr="51145C92" w:rsidR="0E597F22">
        <w:rPr>
          <w:rFonts w:ascii="Times New Roman" w:hAnsi="Times New Roman"/>
          <w:b w:val="1"/>
          <w:bCs w:val="1"/>
        </w:rPr>
        <w:t xml:space="preserve"> </w:t>
      </w:r>
      <w:r w:rsidRPr="51145C92" w:rsidR="44D5B79A">
        <w:rPr>
          <w:rFonts w:ascii="Times New Roman" w:hAnsi="Times New Roman"/>
          <w:b w:val="1"/>
          <w:bCs w:val="1"/>
        </w:rPr>
        <w:t xml:space="preserve">Minutes </w:t>
      </w:r>
      <w:r w:rsidRPr="51145C92" w:rsidR="0494B3B8">
        <w:rPr>
          <w:rFonts w:ascii="Times New Roman" w:hAnsi="Times New Roman"/>
          <w:b w:val="1"/>
          <w:bCs w:val="1"/>
        </w:rPr>
        <w:t>Approved</w:t>
      </w:r>
    </w:p>
    <w:p w:rsidRPr="00966A5C" w:rsidR="00966A5C" w:rsidP="00966A5C" w:rsidRDefault="00966A5C" w14:paraId="76D102E2" w14:textId="77777777">
      <w:pPr>
        <w:jc w:val="center"/>
        <w:rPr>
          <w:rFonts w:ascii="Times New Roman" w:hAnsi="Times New Roman"/>
          <w:b/>
          <w:szCs w:val="22"/>
        </w:rPr>
      </w:pPr>
    </w:p>
    <w:p w:rsidR="00103DC4" w:rsidP="447CE85C" w:rsidRDefault="15B2617A" w14:paraId="3915C537" w14:textId="4DD4C651">
      <w:pPr>
        <w:tabs>
          <w:tab w:val="center" w:pos="4680"/>
        </w:tabs>
        <w:suppressAutoHyphens/>
        <w:jc w:val="center"/>
      </w:pPr>
      <w:r w:rsidRPr="2EABC724">
        <w:rPr>
          <w:rFonts w:ascii="Times New Roman" w:hAnsi="Times New Roman" w:eastAsia="Microsoft YaHei"/>
          <w:sz w:val="20"/>
        </w:rPr>
        <w:t>Join Zoom Meeting</w:t>
      </w:r>
      <w:r w:rsidRPr="2EABC724" w:rsidR="568F1210">
        <w:rPr>
          <w:rFonts w:ascii="Times New Roman" w:hAnsi="Times New Roman" w:eastAsia="Microsoft YaHei"/>
          <w:sz w:val="20"/>
        </w:rPr>
        <w:t xml:space="preserve"> </w:t>
      </w:r>
    </w:p>
    <w:p w:rsidR="3FA676DD" w:rsidP="2EABC724" w:rsidRDefault="006F60AF" w14:paraId="69C2BEC1" w14:textId="77210C9C">
      <w:pPr>
        <w:tabs>
          <w:tab w:val="center" w:pos="4680"/>
        </w:tabs>
        <w:jc w:val="center"/>
      </w:pPr>
      <w:hyperlink r:id="rId11">
        <w:r w:rsidRPr="2EABC724" w:rsidR="44DA0451">
          <w:rPr>
            <w:rStyle w:val="Hyperlink"/>
            <w:rFonts w:ascii="Times New Roman" w:hAnsi="Times New Roman"/>
            <w:sz w:val="20"/>
          </w:rPr>
          <w:t>https://us06web.zoom.us/j/2208026387?pwd=WWNSR3JscUhZK3ZHU3JOV05ZOHF1UT09&amp;omn=88690077951</w:t>
        </w:r>
      </w:hyperlink>
      <w:r w:rsidRPr="2EABC724" w:rsidR="44DA0451">
        <w:rPr>
          <w:rFonts w:ascii="Times New Roman" w:hAnsi="Times New Roman"/>
          <w:sz w:val="20"/>
        </w:rPr>
        <w:t xml:space="preserve"> </w:t>
      </w:r>
    </w:p>
    <w:p w:rsidRPr="00103DC4" w:rsidR="00103DC4" w:rsidP="0AA22D50" w:rsidRDefault="00A82167" w14:paraId="6F41BA91" w14:textId="651DE9A8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18"/>
          <w:szCs w:val="18"/>
        </w:rPr>
      </w:pPr>
      <w:r w:rsidRPr="0AA22D50">
        <w:rPr>
          <w:rFonts w:ascii="Times New Roman" w:hAnsi="Times New Roman" w:eastAsia="Microsoft YaHei"/>
          <w:sz w:val="20"/>
        </w:rPr>
        <w:t>Meeting ID: 220 802 6387</w:t>
      </w:r>
    </w:p>
    <w:p w:rsidR="00A82167" w:rsidP="6212E364" w:rsidRDefault="00A82167" w14:paraId="51B392C5" w14:textId="52800CCA">
      <w:pPr>
        <w:tabs>
          <w:tab w:val="center" w:pos="4680"/>
        </w:tabs>
        <w:jc w:val="center"/>
        <w:rPr>
          <w:rFonts w:ascii="Times New Roman" w:hAnsi="Times New Roman" w:eastAsia="Microsoft YaHei"/>
          <w:sz w:val="20"/>
        </w:rPr>
      </w:pPr>
      <w:r w:rsidRPr="6212E364">
        <w:rPr>
          <w:rFonts w:ascii="Times New Roman" w:hAnsi="Times New Roman" w:eastAsia="Microsoft YaHei"/>
          <w:sz w:val="20"/>
        </w:rPr>
        <w:t>Passcode: 926342</w:t>
      </w:r>
    </w:p>
    <w:p w:rsidRPr="00103DC4" w:rsidR="00A82167" w:rsidP="00A82167" w:rsidRDefault="00A82167" w14:paraId="5ABD9518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One tap mobile</w:t>
      </w:r>
    </w:p>
    <w:p w:rsidRPr="00103DC4" w:rsidR="00A82167" w:rsidP="00A82167" w:rsidRDefault="00A82167" w14:paraId="360DA072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+</w:t>
      </w:r>
      <w:proofErr w:type="gramStart"/>
      <w:r w:rsidRPr="00103DC4">
        <w:rPr>
          <w:rFonts w:ascii="Times New Roman" w:hAnsi="Times New Roman" w:eastAsia="Microsoft YaHei"/>
          <w:sz w:val="20"/>
        </w:rPr>
        <w:t>12532158782,,</w:t>
      </w:r>
      <w:proofErr w:type="gramEnd"/>
      <w:r w:rsidRPr="00103DC4">
        <w:rPr>
          <w:rFonts w:ascii="Times New Roman" w:hAnsi="Times New Roman" w:eastAsia="Microsoft YaHei"/>
          <w:sz w:val="20"/>
        </w:rPr>
        <w:t>2208026387#,,,,*926342# US (Tacoma)</w:t>
      </w:r>
    </w:p>
    <w:p w:rsidR="00A82167" w:rsidP="00A82167" w:rsidRDefault="00A82167" w14:paraId="43D11061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+</w:t>
      </w:r>
      <w:proofErr w:type="gramStart"/>
      <w:r w:rsidRPr="00103DC4">
        <w:rPr>
          <w:rFonts w:ascii="Times New Roman" w:hAnsi="Times New Roman" w:eastAsia="Microsoft YaHei"/>
          <w:sz w:val="20"/>
        </w:rPr>
        <w:t>12532050468,,</w:t>
      </w:r>
      <w:proofErr w:type="gramEnd"/>
      <w:r w:rsidRPr="00103DC4">
        <w:rPr>
          <w:rFonts w:ascii="Times New Roman" w:hAnsi="Times New Roman" w:eastAsia="Microsoft YaHei"/>
          <w:sz w:val="20"/>
        </w:rPr>
        <w:t>2208026387#,,,,*926342# US</w:t>
      </w:r>
    </w:p>
    <w:p w:rsidR="00A82167" w:rsidP="00A82167" w:rsidRDefault="00A82167" w14:paraId="466E2058" w14:textId="3317BA98">
      <w:pPr>
        <w:rPr>
          <w:rFonts w:ascii="Times New Roman" w:hAnsi="Times New Roman"/>
          <w:sz w:val="16"/>
          <w:szCs w:val="16"/>
        </w:rPr>
      </w:pPr>
    </w:p>
    <w:p w:rsidR="00DB748D" w:rsidP="00A82167" w:rsidRDefault="00DB748D" w14:paraId="792FA770" w14:textId="343776D0">
      <w:pPr>
        <w:rPr>
          <w:rFonts w:ascii="Times New Roman" w:hAnsi="Times New Roman"/>
          <w:sz w:val="16"/>
          <w:szCs w:val="16"/>
        </w:rPr>
      </w:pPr>
    </w:p>
    <w:p w:rsidRPr="00DB748D" w:rsidR="00DB748D" w:rsidP="08D35C68" w:rsidRDefault="1FC4A40D" w14:paraId="4ED5DE9B" w14:textId="34DD2A08">
      <w:pPr>
        <w:rPr>
          <w:rFonts w:ascii="Times New Roman" w:hAnsi="Times New Roman"/>
          <w:b/>
          <w:bCs/>
          <w:sz w:val="20"/>
        </w:rPr>
      </w:pPr>
      <w:r w:rsidRPr="08D35C68">
        <w:rPr>
          <w:rFonts w:ascii="Times New Roman" w:hAnsi="Times New Roman"/>
          <w:b/>
          <w:bCs/>
          <w:sz w:val="20"/>
        </w:rPr>
        <w:t>Attendees:</w:t>
      </w:r>
      <w:r w:rsidRPr="08D35C68" w:rsidR="420B0F55">
        <w:rPr>
          <w:rFonts w:ascii="Times New Roman" w:hAnsi="Times New Roman"/>
          <w:b/>
          <w:bCs/>
          <w:sz w:val="20"/>
        </w:rPr>
        <w:t xml:space="preserve"> Commissioner Erickson, Commissioner Noblet, Commissioner Towers, Chief Walsh, Shari Schroeder.</w:t>
      </w:r>
    </w:p>
    <w:p w:rsidRPr="00DB748D" w:rsidR="00DB748D" w:rsidP="08D35C68" w:rsidRDefault="1FC4A40D" w14:paraId="4F17324C" w14:textId="32A48D26">
      <w:pPr>
        <w:rPr>
          <w:rFonts w:ascii="Times New Roman" w:hAnsi="Times New Roman"/>
          <w:b/>
          <w:bCs/>
          <w:sz w:val="20"/>
        </w:rPr>
      </w:pPr>
      <w:r w:rsidRPr="08D35C68">
        <w:rPr>
          <w:rFonts w:ascii="Times New Roman" w:hAnsi="Times New Roman"/>
          <w:b/>
          <w:bCs/>
          <w:sz w:val="20"/>
        </w:rPr>
        <w:t>Audience:</w:t>
      </w:r>
      <w:r w:rsidRPr="08D35C68" w:rsidR="701B563D">
        <w:rPr>
          <w:rFonts w:ascii="Times New Roman" w:hAnsi="Times New Roman"/>
          <w:b/>
          <w:bCs/>
          <w:sz w:val="20"/>
        </w:rPr>
        <w:t xml:space="preserve"> Mary Kaye Johansen, Lt. Kalahiki, Chief Dilley, Lt. Boyd, FF Arbaugh </w:t>
      </w:r>
    </w:p>
    <w:p w:rsidR="00EB7668" w:rsidP="00A82167" w:rsidRDefault="00EB7668" w14:paraId="305E2AAB" w14:textId="2797A69B">
      <w:pPr>
        <w:rPr>
          <w:rFonts w:ascii="Times New Roman" w:hAnsi="Times New Roman"/>
          <w:sz w:val="16"/>
          <w:szCs w:val="16"/>
        </w:rPr>
      </w:pPr>
    </w:p>
    <w:p w:rsidR="00EB7668" w:rsidP="00A82167" w:rsidRDefault="00EB7668" w14:paraId="6EC8CD9D" w14:textId="77777777">
      <w:pPr>
        <w:rPr>
          <w:rFonts w:ascii="Times New Roman" w:hAnsi="Times New Roman"/>
          <w:sz w:val="16"/>
          <w:szCs w:val="16"/>
        </w:rPr>
      </w:pPr>
    </w:p>
    <w:p w:rsidRPr="00463EB4" w:rsidR="00E533AA" w:rsidP="00463EB4" w:rsidRDefault="00A82167" w14:paraId="6E78C71C" w14:textId="7018CE0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Call to Order</w:t>
      </w:r>
    </w:p>
    <w:p w:rsidRPr="00196F29" w:rsidR="00B27172" w:rsidP="08D35C68" w:rsidRDefault="263124EC" w14:paraId="0CD3F679" w14:textId="616BD9E4">
      <w:pPr>
        <w:pStyle w:val="ListParagraph"/>
        <w:ind w:left="360"/>
        <w:rPr>
          <w:rFonts w:ascii="Times New Roman" w:hAnsi="Times New Roman"/>
        </w:rPr>
      </w:pPr>
      <w:r w:rsidRPr="08D35C68">
        <w:rPr>
          <w:rFonts w:ascii="Times New Roman" w:hAnsi="Times New Roman"/>
        </w:rPr>
        <w:t>Commissioner Towers called the meeting to order at 4:05 pm.</w:t>
      </w:r>
    </w:p>
    <w:p w:rsidR="00196F29" w:rsidP="00196F29" w:rsidRDefault="00A82167" w14:paraId="744952EA" w14:textId="2857FCBD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Approval of Agend</w:t>
      </w:r>
      <w:r w:rsidR="00196F29">
        <w:rPr>
          <w:rFonts w:ascii="Times New Roman" w:hAnsi="Times New Roman"/>
          <w:b/>
          <w:szCs w:val="24"/>
        </w:rPr>
        <w:t>a</w:t>
      </w:r>
    </w:p>
    <w:p w:rsidRPr="00196F29" w:rsidR="00B27172" w:rsidP="00B27172" w:rsidRDefault="3D1B59C7" w14:paraId="5287AFF5" w14:textId="1A39E6B5">
      <w:pPr>
        <w:pStyle w:val="ListParagraph"/>
        <w:ind w:left="360"/>
      </w:pPr>
      <w:r w:rsidRPr="08D35C68">
        <w:rPr>
          <w:rFonts w:ascii="Times New Roman" w:hAnsi="Times New Roman"/>
        </w:rPr>
        <w:t>Commissioner Noblet motions to approve agneda.  Commissioner Erickson seconded.</w:t>
      </w:r>
    </w:p>
    <w:p w:rsidR="3D1B59C7" w:rsidP="08D35C68" w:rsidRDefault="3D1B59C7" w14:paraId="6F4ADBBF" w14:textId="25AEAD27">
      <w:pPr>
        <w:pStyle w:val="ListParagraph"/>
        <w:ind w:left="360"/>
      </w:pPr>
      <w:r w:rsidRPr="08D35C68">
        <w:rPr>
          <w:rFonts w:ascii="Times New Roman" w:hAnsi="Times New Roman"/>
          <w:b/>
          <w:bCs/>
        </w:rPr>
        <w:t>Motion passed unanimously</w:t>
      </w:r>
    </w:p>
    <w:p w:rsidR="00A82167" w:rsidP="00A82167" w:rsidRDefault="00A82167" w14:paraId="1F31884D" w14:textId="3A7626EA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Public Input</w:t>
      </w:r>
    </w:p>
    <w:p w:rsidRPr="00A82167" w:rsidR="00B27172" w:rsidP="00B27172" w:rsidRDefault="48099F82" w14:paraId="61BFC1D6" w14:textId="361DD6D5">
      <w:pPr>
        <w:pStyle w:val="ListParagraph"/>
        <w:ind w:left="360"/>
      </w:pPr>
      <w:r w:rsidRPr="08D35C68">
        <w:rPr>
          <w:rFonts w:ascii="Times New Roman" w:hAnsi="Times New Roman"/>
        </w:rPr>
        <w:t>None</w:t>
      </w:r>
    </w:p>
    <w:p w:rsidRPr="00A82167" w:rsidR="00A82167" w:rsidP="00A82167" w:rsidRDefault="00A82167" w14:paraId="4A46BBC7" w14:textId="7777777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szCs w:val="24"/>
        </w:rPr>
      </w:pPr>
      <w:r w:rsidRPr="00A82167">
        <w:rPr>
          <w:rFonts w:ascii="Times New Roman" w:hAnsi="Times New Roman"/>
          <w:b/>
          <w:szCs w:val="24"/>
        </w:rPr>
        <w:t>Consent Agenda</w:t>
      </w:r>
      <w:r>
        <w:rPr>
          <w:rFonts w:ascii="Times New Roman" w:hAnsi="Times New Roman"/>
          <w:szCs w:val="24"/>
        </w:rPr>
        <w:t xml:space="preserve"> </w:t>
      </w:r>
      <w:bookmarkStart w:name="_Hlk120797400" w:id="0"/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</w:rPr>
        <w:t>l</w:t>
      </w:r>
      <w:r w:rsidRPr="00A82167">
        <w:rPr>
          <w:rFonts w:ascii="Times New Roman" w:hAnsi="Times New Roman" w:eastAsia="Microsoft YaHei"/>
          <w:spacing w:val="3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a</w:t>
      </w:r>
      <w:r w:rsidRPr="00A82167">
        <w:rPr>
          <w:rFonts w:ascii="Times New Roman" w:hAnsi="Times New Roman" w:eastAsia="Microsoft YaHei"/>
          <w:spacing w:val="1"/>
        </w:rPr>
        <w:t>tt</w:t>
      </w:r>
      <w:r w:rsidRPr="00A82167">
        <w:rPr>
          <w:rFonts w:ascii="Times New Roman" w:hAnsi="Times New Roman" w:eastAsia="Microsoft YaHei"/>
          <w:spacing w:val="-3"/>
        </w:rPr>
        <w:t>e</w:t>
      </w:r>
      <w:r w:rsidRPr="00A82167">
        <w:rPr>
          <w:rFonts w:ascii="Times New Roman" w:hAnsi="Times New Roman" w:eastAsia="Microsoft YaHei"/>
        </w:rPr>
        <w:t>rs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 xml:space="preserve">d </w:t>
      </w:r>
      <w:r w:rsidRPr="00A82167">
        <w:rPr>
          <w:rFonts w:ascii="Times New Roman" w:hAnsi="Times New Roman" w:eastAsia="Microsoft YaHei"/>
          <w:spacing w:val="-4"/>
        </w:rPr>
        <w:t>wi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3"/>
        </w:rPr>
        <w:t>h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3"/>
        </w:rPr>
        <w:t>n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>enda ha</w:t>
      </w:r>
      <w:r w:rsidRPr="00A82167">
        <w:rPr>
          <w:rFonts w:ascii="Times New Roman" w:hAnsi="Times New Roman" w:eastAsia="Microsoft YaHei"/>
          <w:spacing w:val="-5"/>
        </w:rPr>
        <w:t>v</w:t>
      </w:r>
      <w:r w:rsidRPr="00A82167">
        <w:rPr>
          <w:rFonts w:ascii="Times New Roman" w:hAnsi="Times New Roman" w:eastAsia="Microsoft YaHei"/>
        </w:rPr>
        <w:t>e be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n d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  <w:spacing w:val="-2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bu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</w:rPr>
        <w:t>ed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 xml:space="preserve">o </w:t>
      </w:r>
      <w:r w:rsidRPr="00A82167">
        <w:rPr>
          <w:rFonts w:ascii="Times New Roman" w:hAnsi="Times New Roman" w:eastAsia="Microsoft YaHei"/>
          <w:spacing w:val="-5"/>
        </w:rPr>
        <w:t>e</w:t>
      </w:r>
      <w:r w:rsidRPr="00A82167">
        <w:rPr>
          <w:rFonts w:ascii="Times New Roman" w:hAnsi="Times New Roman" w:eastAsia="Microsoft YaHei"/>
        </w:rPr>
        <w:t xml:space="preserve">ach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e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ber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</w:rPr>
        <w:t>of</w:t>
      </w:r>
      <w:r w:rsidRPr="00A82167">
        <w:rPr>
          <w:rFonts w:ascii="Times New Roman" w:hAnsi="Times New Roman" w:eastAsia="Microsoft YaHei"/>
          <w:spacing w:val="5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S</w:t>
      </w:r>
      <w:r w:rsidRPr="00A82167">
        <w:rPr>
          <w:rFonts w:ascii="Times New Roman" w:hAnsi="Times New Roman" w:eastAsia="Microsoft YaHei"/>
          <w:spacing w:val="-3"/>
        </w:rPr>
        <w:t>ou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</w:rPr>
        <w:t>h Wh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d</w:t>
      </w:r>
      <w:r w:rsidRPr="00A82167">
        <w:rPr>
          <w:rFonts w:ascii="Times New Roman" w:hAnsi="Times New Roman" w:eastAsia="Microsoft YaHei"/>
          <w:spacing w:val="-5"/>
        </w:rPr>
        <w:t>b</w:t>
      </w:r>
      <w:r w:rsidRPr="00A82167">
        <w:rPr>
          <w:rFonts w:ascii="Times New Roman" w:hAnsi="Times New Roman" w:eastAsia="Microsoft YaHei"/>
        </w:rPr>
        <w:t>ey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F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  <w:spacing w:val="1"/>
        </w:rPr>
        <w:t>/</w:t>
      </w:r>
      <w:r w:rsidRPr="00A82167">
        <w:rPr>
          <w:rFonts w:ascii="Times New Roman" w:hAnsi="Times New Roman" w:eastAsia="Microsoft YaHei"/>
          <w:spacing w:val="-1"/>
        </w:rPr>
        <w:t>E</w:t>
      </w:r>
      <w:r w:rsidRPr="00A82167">
        <w:rPr>
          <w:rFonts w:ascii="Times New Roman" w:hAnsi="Times New Roman" w:eastAsia="Microsoft YaHei"/>
          <w:spacing w:val="-2"/>
        </w:rPr>
        <w:t>M</w:t>
      </w:r>
      <w:r w:rsidRPr="00A82167">
        <w:rPr>
          <w:rFonts w:ascii="Times New Roman" w:hAnsi="Times New Roman" w:eastAsia="Microsoft YaHei"/>
          <w:spacing w:val="-3"/>
        </w:rPr>
        <w:t>S</w:t>
      </w:r>
      <w:r w:rsidRPr="00A82167">
        <w:rPr>
          <w:rFonts w:ascii="Times New Roman" w:hAnsi="Times New Roman" w:eastAsia="Microsoft YaHei"/>
          <w:spacing w:val="-2"/>
        </w:rPr>
        <w:t>’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1"/>
        </w:rPr>
        <w:t>B</w:t>
      </w:r>
      <w:r w:rsidRPr="00A82167">
        <w:rPr>
          <w:rFonts w:ascii="Times New Roman" w:hAnsi="Times New Roman" w:eastAsia="Microsoft YaHei"/>
          <w:spacing w:val="-3"/>
        </w:rPr>
        <w:t>o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  <w:spacing w:val="-4"/>
        </w:rPr>
        <w:t>r</w:t>
      </w:r>
      <w:r w:rsidRPr="00A82167">
        <w:rPr>
          <w:rFonts w:ascii="Times New Roman" w:hAnsi="Times New Roman" w:eastAsia="Microsoft YaHei"/>
        </w:rPr>
        <w:t>d of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4"/>
        </w:rPr>
        <w:t>m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ss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on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4"/>
        </w:rPr>
        <w:t>r</w:t>
      </w:r>
      <w:r w:rsidRPr="00A82167">
        <w:rPr>
          <w:rFonts w:ascii="Times New Roman" w:hAnsi="Times New Roman" w:eastAsia="Microsoft YaHei"/>
        </w:rPr>
        <w:t>s f</w:t>
      </w:r>
      <w:r w:rsidRPr="00A82167">
        <w:rPr>
          <w:rFonts w:ascii="Times New Roman" w:hAnsi="Times New Roman" w:eastAsia="Microsoft YaHei"/>
          <w:spacing w:val="-5"/>
        </w:rPr>
        <w:t>o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5"/>
        </w:rPr>
        <w:t>a</w:t>
      </w:r>
      <w:r w:rsidRPr="00A82167">
        <w:rPr>
          <w:rFonts w:ascii="Times New Roman" w:hAnsi="Times New Roman" w:eastAsia="Microsoft YaHei"/>
        </w:rPr>
        <w:t>d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ng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 xml:space="preserve">and 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ud</w:t>
      </w:r>
      <w:r w:rsidRPr="00A82167">
        <w:rPr>
          <w:rFonts w:ascii="Times New Roman" w:hAnsi="Times New Roman" w:eastAsia="Microsoft YaHei"/>
          <w:spacing w:val="-5"/>
        </w:rPr>
        <w:t>y</w:t>
      </w:r>
      <w:r w:rsidRPr="00A82167">
        <w:rPr>
          <w:rFonts w:ascii="Times New Roman" w:hAnsi="Times New Roman" w:eastAsia="Microsoft YaHei"/>
        </w:rPr>
        <w:t>.</w:t>
      </w:r>
      <w:r w:rsidRPr="00A82167">
        <w:rPr>
          <w:rFonts w:ascii="Times New Roman" w:hAnsi="Times New Roman" w:eastAsia="Microsoft YaHei"/>
          <w:spacing w:val="52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hey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are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5"/>
        </w:rPr>
        <w:t>c</w:t>
      </w:r>
      <w:r w:rsidRPr="00A82167">
        <w:rPr>
          <w:rFonts w:ascii="Times New Roman" w:hAnsi="Times New Roman" w:eastAsia="Microsoft YaHei"/>
        </w:rPr>
        <w:t>ons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 xml:space="preserve">d 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3"/>
        </w:rPr>
        <w:t>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n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</w:rPr>
        <w:t>and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w</w:t>
      </w:r>
      <w:r w:rsidRPr="00A82167">
        <w:rPr>
          <w:rFonts w:ascii="Times New Roman" w:hAnsi="Times New Roman" w:eastAsia="Microsoft YaHei"/>
          <w:spacing w:val="1"/>
        </w:rPr>
        <w:t xml:space="preserve">ill </w:t>
      </w:r>
      <w:r w:rsidRPr="00A82167">
        <w:rPr>
          <w:rFonts w:ascii="Times New Roman" w:hAnsi="Times New Roman" w:eastAsia="Microsoft YaHei"/>
        </w:rPr>
        <w:t>be e</w:t>
      </w:r>
      <w:r w:rsidRPr="00A82167">
        <w:rPr>
          <w:rFonts w:ascii="Times New Roman" w:hAnsi="Times New Roman" w:eastAsia="Microsoft YaHei"/>
          <w:spacing w:val="-1"/>
        </w:rPr>
        <w:t>n</w:t>
      </w:r>
      <w:r w:rsidRPr="00A82167">
        <w:rPr>
          <w:rFonts w:ascii="Times New Roman" w:hAnsi="Times New Roman" w:eastAsia="Microsoft YaHei"/>
          <w:spacing w:val="-2"/>
        </w:rPr>
        <w:t>ac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d by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 xml:space="preserve">one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1"/>
        </w:rPr>
        <w:t>ti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  <w:spacing w:val="-5"/>
        </w:rPr>
        <w:t>o</w:t>
      </w:r>
      <w:r w:rsidRPr="00A82167">
        <w:rPr>
          <w:rFonts w:ascii="Times New Roman" w:hAnsi="Times New Roman" w:eastAsia="Microsoft YaHei"/>
        </w:rPr>
        <w:t>f</w:t>
      </w:r>
      <w:r w:rsidRPr="00A82167">
        <w:rPr>
          <w:rFonts w:ascii="Times New Roman" w:hAnsi="Times New Roman" w:eastAsia="Microsoft YaHei"/>
          <w:spacing w:val="1"/>
        </w:rPr>
        <w:t xml:space="preserve"> t</w:t>
      </w:r>
      <w:r w:rsidRPr="00A82167">
        <w:rPr>
          <w:rFonts w:ascii="Times New Roman" w:hAnsi="Times New Roman" w:eastAsia="Microsoft YaHei"/>
          <w:spacing w:val="-5"/>
        </w:rPr>
        <w:t>h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4"/>
        </w:rPr>
        <w:t>m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ss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2"/>
        </w:rPr>
        <w:t>er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4"/>
        </w:rPr>
        <w:t>w</w:t>
      </w:r>
      <w:r w:rsidRPr="00A82167">
        <w:rPr>
          <w:rFonts w:ascii="Times New Roman" w:hAnsi="Times New Roman" w:eastAsia="Microsoft YaHei"/>
          <w:spacing w:val="-2"/>
        </w:rPr>
        <w:t>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-5"/>
        </w:rPr>
        <w:t xml:space="preserve"> n</w:t>
      </w:r>
      <w:r w:rsidRPr="00A82167">
        <w:rPr>
          <w:rFonts w:ascii="Times New Roman" w:hAnsi="Times New Roman" w:eastAsia="Microsoft YaHei"/>
        </w:rPr>
        <w:t>o sep</w:t>
      </w:r>
      <w:r w:rsidRPr="00A82167">
        <w:rPr>
          <w:rFonts w:ascii="Times New Roman" w:hAnsi="Times New Roman" w:eastAsia="Microsoft YaHei"/>
          <w:spacing w:val="-5"/>
        </w:rPr>
        <w:t>a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at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-2"/>
        </w:rPr>
        <w:t>i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2"/>
        </w:rPr>
        <w:t>c</w:t>
      </w:r>
      <w:r w:rsidRPr="00A82167">
        <w:rPr>
          <w:rFonts w:ascii="Times New Roman" w:hAnsi="Times New Roman" w:eastAsia="Microsoft YaHei"/>
        </w:rPr>
        <w:t>us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on.</w:t>
      </w:r>
      <w:r w:rsidRPr="00A82167">
        <w:rPr>
          <w:rFonts w:ascii="Times New Roman" w:hAnsi="Times New Roman" w:eastAsia="Microsoft YaHei"/>
          <w:spacing w:val="55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I</w:t>
      </w:r>
      <w:r w:rsidRPr="00A82167">
        <w:rPr>
          <w:rFonts w:ascii="Times New Roman" w:hAnsi="Times New Roman" w:eastAsia="Microsoft YaHei"/>
        </w:rPr>
        <w:t>f</w:t>
      </w:r>
      <w:r w:rsidRPr="00A82167">
        <w:rPr>
          <w:rFonts w:ascii="Times New Roman" w:hAnsi="Times New Roman" w:eastAsia="Microsoft YaHei"/>
          <w:spacing w:val="1"/>
        </w:rPr>
        <w:t xml:space="preserve"> a 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5"/>
        </w:rPr>
        <w:t>e</w:t>
      </w:r>
      <w:r w:rsidRPr="00A82167">
        <w:rPr>
          <w:rFonts w:ascii="Times New Roman" w:hAnsi="Times New Roman" w:eastAsia="Microsoft YaHei"/>
        </w:rPr>
        <w:t>par</w:t>
      </w:r>
      <w:r w:rsidRPr="00A82167">
        <w:rPr>
          <w:rFonts w:ascii="Times New Roman" w:hAnsi="Times New Roman" w:eastAsia="Microsoft YaHei"/>
          <w:spacing w:val="-2"/>
        </w:rPr>
        <w:t>at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</w:rPr>
        <w:t>cus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5"/>
        </w:rPr>
        <w:t>d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>si</w:t>
      </w:r>
      <w:r w:rsidRPr="00A82167">
        <w:rPr>
          <w:rFonts w:ascii="Times New Roman" w:hAnsi="Times New Roman" w:eastAsia="Microsoft YaHei"/>
        </w:rPr>
        <w:t>re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</w:rPr>
        <w:t xml:space="preserve">,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em</w:t>
      </w:r>
      <w:r w:rsidRPr="00A82167">
        <w:rPr>
          <w:rFonts w:ascii="Times New Roman" w:hAnsi="Times New Roman" w:eastAsia="Microsoft YaHei"/>
          <w:spacing w:val="-4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a</w:t>
      </w:r>
      <w:r w:rsidRPr="00A82167">
        <w:rPr>
          <w:rFonts w:ascii="Times New Roman" w:hAnsi="Times New Roman" w:eastAsia="Microsoft YaHei"/>
        </w:rPr>
        <w:t>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be r</w:t>
      </w:r>
      <w:r w:rsidRPr="00A82167">
        <w:rPr>
          <w:rFonts w:ascii="Times New Roman" w:hAnsi="Times New Roman" w:eastAsia="Microsoft YaHei"/>
          <w:spacing w:val="2"/>
        </w:rPr>
        <w:t>e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o</w:t>
      </w:r>
      <w:r w:rsidRPr="00A82167">
        <w:rPr>
          <w:rFonts w:ascii="Times New Roman" w:hAnsi="Times New Roman" w:eastAsia="Microsoft YaHei"/>
          <w:spacing w:val="-5"/>
        </w:rPr>
        <w:t>v</w:t>
      </w:r>
      <w:r w:rsidRPr="00A82167">
        <w:rPr>
          <w:rFonts w:ascii="Times New Roman" w:hAnsi="Times New Roman" w:eastAsia="Microsoft YaHei"/>
        </w:rPr>
        <w:t>ed from</w:t>
      </w:r>
      <w:r w:rsidRPr="00A82167">
        <w:rPr>
          <w:rFonts w:ascii="Times New Roman" w:hAnsi="Times New Roman" w:eastAsia="Microsoft YaHei"/>
          <w:spacing w:val="-9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 xml:space="preserve">he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onse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 xml:space="preserve">enda </w:t>
      </w:r>
      <w:r w:rsidRPr="00A82167">
        <w:rPr>
          <w:rFonts w:ascii="Times New Roman" w:hAnsi="Times New Roman" w:eastAsia="Microsoft YaHei"/>
          <w:spacing w:val="-3"/>
        </w:rPr>
        <w:t>a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d p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>ced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3"/>
        </w:rPr>
        <w:t>h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R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>u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 xml:space="preserve">r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3"/>
        </w:rPr>
        <w:t>g</w:t>
      </w:r>
      <w:r w:rsidRPr="00A82167">
        <w:rPr>
          <w:rFonts w:ascii="Times New Roman" w:hAnsi="Times New Roman" w:eastAsia="Microsoft YaHei"/>
        </w:rPr>
        <w:t>enda by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re</w:t>
      </w:r>
      <w:r w:rsidRPr="00A82167">
        <w:rPr>
          <w:rFonts w:ascii="Times New Roman" w:hAnsi="Times New Roman" w:eastAsia="Microsoft YaHei"/>
          <w:spacing w:val="-5"/>
        </w:rPr>
        <w:t>q</w:t>
      </w:r>
      <w:r w:rsidRPr="00A82167">
        <w:rPr>
          <w:rFonts w:ascii="Times New Roman" w:hAnsi="Times New Roman" w:eastAsia="Microsoft YaHei"/>
        </w:rPr>
        <w:t>ue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t.</w:t>
      </w:r>
      <w:bookmarkEnd w:id="0"/>
    </w:p>
    <w:p w:rsidR="00A82167" w:rsidP="008C4FFA" w:rsidRDefault="00A82167" w14:paraId="136EAB46" w14:textId="2E758950">
      <w:pPr>
        <w:pStyle w:val="ListParagraph"/>
        <w:ind w:left="360"/>
      </w:pPr>
      <w:r w:rsidRPr="2EABC724">
        <w:rPr>
          <w:rFonts w:ascii="Times New Roman" w:hAnsi="Times New Roman"/>
          <w:b/>
          <w:bCs/>
        </w:rPr>
        <w:t>Approval of Minutes</w:t>
      </w:r>
    </w:p>
    <w:p w:rsidR="4BA24886" w:rsidP="2EABC724" w:rsidRDefault="4BA24886" w14:paraId="5969D403" w14:textId="1CD04426">
      <w:pPr>
        <w:pStyle w:val="ListParagraph"/>
        <w:ind w:left="360"/>
        <w:rPr>
          <w:rFonts w:ascii="Times New Roman" w:hAnsi="Times New Roman"/>
        </w:rPr>
      </w:pPr>
      <w:r w:rsidRPr="72ABC3D6">
        <w:rPr>
          <w:rFonts w:ascii="Times New Roman" w:hAnsi="Times New Roman"/>
        </w:rPr>
        <w:t xml:space="preserve">Regular Meeting 5.21.26 </w:t>
      </w:r>
      <w:r w:rsidRPr="72ABC3D6" w:rsidR="05F58F4E">
        <w:rPr>
          <w:rFonts w:ascii="Times New Roman" w:hAnsi="Times New Roman"/>
        </w:rPr>
        <w:t>(update</w:t>
      </w:r>
      <w:r w:rsidRPr="72ABC3D6" w:rsidR="22D46803">
        <w:rPr>
          <w:rFonts w:ascii="Times New Roman" w:hAnsi="Times New Roman"/>
        </w:rPr>
        <w:t>d New Members</w:t>
      </w:r>
      <w:r w:rsidRPr="72ABC3D6" w:rsidR="05F58F4E">
        <w:rPr>
          <w:rFonts w:ascii="Times New Roman" w:hAnsi="Times New Roman"/>
        </w:rPr>
        <w:t>)</w:t>
      </w:r>
    </w:p>
    <w:p w:rsidR="0F4FFB36" w:rsidP="69308279" w:rsidRDefault="394ADF8E" w14:paraId="4B1A6B70" w14:textId="5B4CF58D">
      <w:pPr>
        <w:pStyle w:val="ListParagraph"/>
        <w:ind w:left="360"/>
      </w:pPr>
      <w:r w:rsidRPr="12A39D99">
        <w:rPr>
          <w:rFonts w:ascii="Times New Roman" w:hAnsi="Times New Roman"/>
        </w:rPr>
        <w:t xml:space="preserve">Regular Meeting </w:t>
      </w:r>
      <w:r w:rsidRPr="12A39D99" w:rsidR="331CB6B3">
        <w:rPr>
          <w:rFonts w:ascii="Times New Roman" w:hAnsi="Times New Roman"/>
        </w:rPr>
        <w:t>7.9.26</w:t>
      </w:r>
    </w:p>
    <w:p w:rsidR="3AF34F71" w:rsidP="12A39D99" w:rsidRDefault="3AF34F71" w14:paraId="33FD34E3" w14:textId="5707BF3A">
      <w:pPr>
        <w:pStyle w:val="ListParagraph"/>
        <w:ind w:left="360"/>
      </w:pPr>
      <w:r w:rsidRPr="12A39D99">
        <w:rPr>
          <w:rFonts w:ascii="Times New Roman" w:hAnsi="Times New Roman"/>
        </w:rPr>
        <w:t>Public Meeting 7.29.26</w:t>
      </w:r>
    </w:p>
    <w:p w:rsidRPr="002059E0" w:rsidR="00A82167" w:rsidP="002059E0" w:rsidRDefault="002059E0" w14:paraId="17AD5A8C" w14:textId="3BD368C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2059E0" w:rsidR="00A82167">
        <w:rPr>
          <w:rFonts w:ascii="Times New Roman" w:hAnsi="Times New Roman"/>
          <w:b/>
          <w:szCs w:val="24"/>
        </w:rPr>
        <w:t>Finance Reports</w:t>
      </w:r>
    </w:p>
    <w:p w:rsidR="00A82167" w:rsidP="00A82167" w:rsidRDefault="00A82167" w14:paraId="70777696" w14:textId="7777777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Budget Position Report</w:t>
      </w:r>
    </w:p>
    <w:p w:rsidR="00A82167" w:rsidP="00A82167" w:rsidRDefault="00A82167" w14:paraId="320D4E81" w14:textId="7777777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Check Register</w:t>
      </w:r>
    </w:p>
    <w:p w:rsidRPr="0092001C" w:rsidR="30687878" w:rsidP="0092001C" w:rsidRDefault="00A82167" w14:paraId="0E278002" w14:textId="36413115">
      <w:pPr>
        <w:pStyle w:val="ListParagraph"/>
        <w:ind w:left="360"/>
        <w:rPr>
          <w:rFonts w:ascii="Times New Roman" w:hAnsi="Times New Roman"/>
        </w:rPr>
      </w:pPr>
      <w:r w:rsidRPr="30687878">
        <w:rPr>
          <w:rFonts w:ascii="Times New Roman" w:hAnsi="Times New Roman"/>
        </w:rPr>
        <w:t>Treasurer’s Report</w:t>
      </w:r>
    </w:p>
    <w:p w:rsidR="312E1442" w:rsidP="2EDE2E3D" w:rsidRDefault="00A82167" w14:paraId="253C210E" w14:textId="2479E42F">
      <w:pPr>
        <w:pStyle w:val="ListParagraph"/>
        <w:ind w:left="360"/>
        <w:rPr>
          <w:rFonts w:ascii="Times New Roman" w:hAnsi="Times New Roman"/>
          <w:b/>
          <w:bCs/>
        </w:rPr>
      </w:pPr>
      <w:r w:rsidRPr="2EDE2E3D">
        <w:rPr>
          <w:rFonts w:ascii="Times New Roman" w:hAnsi="Times New Roman"/>
          <w:b/>
          <w:bCs/>
        </w:rPr>
        <w:t>Monthly Vouchers</w:t>
      </w:r>
    </w:p>
    <w:p w:rsidRPr="00DB748D" w:rsidR="00595126" w:rsidP="3A8996D4" w:rsidRDefault="009130A8" w14:paraId="4C0DCC20" w14:textId="5DC469A9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</w:t>
      </w:r>
      <w:r w:rsidRPr="00DB748D" w:rsidR="575D124D">
        <w:rPr>
          <w:rFonts w:ascii="Times New Roman" w:hAnsi="Times New Roman"/>
          <w:i/>
          <w:iCs/>
          <w:sz w:val="20"/>
        </w:rPr>
        <w:t>/1</w:t>
      </w:r>
      <w:r w:rsidRPr="00DB748D" w:rsidR="2B7DD453">
        <w:rPr>
          <w:rFonts w:ascii="Times New Roman" w:hAnsi="Times New Roman"/>
          <w:i/>
          <w:iCs/>
          <w:sz w:val="20"/>
        </w:rPr>
        <w:t xml:space="preserve">/2026 </w:t>
      </w:r>
      <w:r w:rsidRPr="00DB748D">
        <w:rPr>
          <w:rFonts w:ascii="Times New Roman" w:hAnsi="Times New Roman"/>
          <w:i/>
          <w:iCs/>
          <w:sz w:val="20"/>
        </w:rPr>
        <w:t>#260702001-260702015 for Accounts Payable in the amount of $28,147.09</w:t>
      </w:r>
    </w:p>
    <w:p w:rsidRPr="00DB748D" w:rsidR="00595126" w:rsidP="3A8996D4" w:rsidRDefault="009130A8" w14:paraId="485CBC4B" w14:textId="47042691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7/6</w:t>
      </w:r>
      <w:r w:rsidRPr="00DB748D" w:rsidR="27F02707">
        <w:rPr>
          <w:rFonts w:ascii="Times New Roman" w:hAnsi="Times New Roman"/>
          <w:i/>
          <w:iCs/>
          <w:sz w:val="20"/>
        </w:rPr>
        <w:t>/2026 for EFT Payroll in the amount of</w:t>
      </w:r>
      <w:r w:rsidRPr="00DB748D">
        <w:rPr>
          <w:rFonts w:ascii="Times New Roman" w:hAnsi="Times New Roman"/>
          <w:i/>
          <w:iCs/>
          <w:sz w:val="20"/>
        </w:rPr>
        <w:t xml:space="preserve"> $103,481.39</w:t>
      </w:r>
    </w:p>
    <w:p w:rsidRPr="00DB748D" w:rsidR="00595126" w:rsidP="3A8996D4" w:rsidRDefault="009130A8" w14:paraId="28B06CD4" w14:textId="749EE003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7/20/2026 for EFT Payroll in the amount of $94,627.06</w:t>
      </w:r>
    </w:p>
    <w:p w:rsidRPr="00DB748D" w:rsidR="27F02707" w:rsidP="3A8996D4" w:rsidRDefault="009130A8" w14:paraId="0C59E004" w14:textId="032736B1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7/21</w:t>
      </w:r>
      <w:r w:rsidRPr="00DB748D" w:rsidR="27F02707">
        <w:rPr>
          <w:rFonts w:ascii="Times New Roman" w:hAnsi="Times New Roman"/>
          <w:i/>
          <w:iCs/>
          <w:sz w:val="20"/>
        </w:rPr>
        <w:t xml:space="preserve">/2026 for Payroll </w:t>
      </w:r>
      <w:r w:rsidRPr="00DB748D">
        <w:rPr>
          <w:rFonts w:ascii="Times New Roman" w:hAnsi="Times New Roman"/>
          <w:i/>
          <w:iCs/>
          <w:sz w:val="20"/>
        </w:rPr>
        <w:t xml:space="preserve">Corrections </w:t>
      </w:r>
      <w:r w:rsidRPr="00DB748D" w:rsidR="27F02707">
        <w:rPr>
          <w:rFonts w:ascii="Times New Roman" w:hAnsi="Times New Roman"/>
          <w:i/>
          <w:iCs/>
          <w:sz w:val="20"/>
        </w:rPr>
        <w:t>in the amount of $</w:t>
      </w:r>
      <w:r w:rsidRPr="00DB748D">
        <w:rPr>
          <w:rFonts w:ascii="Times New Roman" w:hAnsi="Times New Roman"/>
          <w:i/>
          <w:iCs/>
          <w:sz w:val="20"/>
        </w:rPr>
        <w:t>1,889.60</w:t>
      </w:r>
    </w:p>
    <w:p w:rsidRPr="00DB748D" w:rsidR="00595126" w:rsidP="3A8996D4" w:rsidRDefault="009130A8" w14:paraId="134BC3DB" w14:textId="05AB2121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7/24</w:t>
      </w:r>
      <w:r w:rsidRPr="00DB748D" w:rsidR="556B0695">
        <w:rPr>
          <w:rFonts w:ascii="Times New Roman" w:hAnsi="Times New Roman"/>
          <w:i/>
          <w:iCs/>
          <w:sz w:val="20"/>
        </w:rPr>
        <w:t>/2026 #</w:t>
      </w:r>
      <w:r w:rsidRPr="00DB748D" w:rsidR="4F164ADD">
        <w:rPr>
          <w:rFonts w:ascii="Times New Roman" w:hAnsi="Times New Roman"/>
          <w:i/>
          <w:iCs/>
          <w:sz w:val="20"/>
        </w:rPr>
        <w:t>2</w:t>
      </w:r>
      <w:r w:rsidRPr="00DB748D">
        <w:rPr>
          <w:rFonts w:ascii="Times New Roman" w:hAnsi="Times New Roman"/>
          <w:i/>
          <w:iCs/>
          <w:sz w:val="20"/>
        </w:rPr>
        <w:t>60704001-260704020</w:t>
      </w:r>
      <w:r w:rsidRPr="00DB748D" w:rsidR="4F164ADD">
        <w:rPr>
          <w:rFonts w:ascii="Times New Roman" w:hAnsi="Times New Roman"/>
          <w:i/>
          <w:iCs/>
          <w:sz w:val="20"/>
        </w:rPr>
        <w:t xml:space="preserve"> </w:t>
      </w:r>
      <w:r w:rsidRPr="00DB748D" w:rsidR="246436FC">
        <w:rPr>
          <w:rFonts w:ascii="Times New Roman" w:hAnsi="Times New Roman"/>
          <w:i/>
          <w:iCs/>
          <w:sz w:val="20"/>
        </w:rPr>
        <w:t>fo</w:t>
      </w:r>
      <w:r w:rsidRPr="00DB748D" w:rsidR="00AB28EA">
        <w:rPr>
          <w:rFonts w:ascii="Times New Roman" w:hAnsi="Times New Roman"/>
          <w:i/>
          <w:iCs/>
          <w:sz w:val="20"/>
        </w:rPr>
        <w:t xml:space="preserve">r Accounts Payable in the amount of </w:t>
      </w:r>
      <w:r w:rsidRPr="00DB748D" w:rsidR="0092001C">
        <w:rPr>
          <w:rFonts w:ascii="Times New Roman" w:hAnsi="Times New Roman"/>
          <w:i/>
          <w:iCs/>
          <w:sz w:val="20"/>
        </w:rPr>
        <w:t>$93,799.38</w:t>
      </w:r>
    </w:p>
    <w:p w:rsidRPr="00DB748D" w:rsidR="232B5FE2" w:rsidP="3A8996D4" w:rsidRDefault="0092001C" w14:paraId="71767786" w14:textId="523B9287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7/31</w:t>
      </w:r>
      <w:r w:rsidRPr="00DB748D" w:rsidR="3243EACE">
        <w:rPr>
          <w:rFonts w:ascii="Times New Roman" w:hAnsi="Times New Roman"/>
          <w:i/>
          <w:iCs/>
          <w:sz w:val="20"/>
        </w:rPr>
        <w:t>/2026 #</w:t>
      </w:r>
      <w:r w:rsidRPr="00DB748D">
        <w:rPr>
          <w:rFonts w:ascii="Times New Roman" w:hAnsi="Times New Roman"/>
          <w:i/>
          <w:iCs/>
          <w:sz w:val="20"/>
        </w:rPr>
        <w:t>260707001-260707008</w:t>
      </w:r>
      <w:r w:rsidRPr="00DB748D" w:rsidR="3243EACE">
        <w:rPr>
          <w:rFonts w:ascii="Times New Roman" w:hAnsi="Times New Roman"/>
          <w:i/>
          <w:iCs/>
          <w:sz w:val="20"/>
        </w:rPr>
        <w:t xml:space="preserve"> for Accounts Payable in the amount of $</w:t>
      </w:r>
      <w:r w:rsidRPr="00DB748D">
        <w:rPr>
          <w:rFonts w:ascii="Times New Roman" w:hAnsi="Times New Roman"/>
          <w:i/>
          <w:iCs/>
          <w:sz w:val="20"/>
        </w:rPr>
        <w:t>12,765.60</w:t>
      </w:r>
    </w:p>
    <w:p w:rsidRPr="00DB748D" w:rsidR="232B5FE2" w:rsidP="3A8996D4" w:rsidRDefault="0092001C" w14:paraId="06FB64E9" w14:textId="66042AD9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7/31/2026 #664838-664842 &amp; EFT for Volunteer Payroll in the amount of $9,518.26</w:t>
      </w:r>
    </w:p>
    <w:p w:rsidR="00DB748D" w:rsidP="3A8996D4" w:rsidRDefault="0092001C" w14:paraId="2BA06BA1" w14:textId="491710EF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</w:t>
      </w:r>
      <w:r w:rsidRPr="00DB748D" w:rsidR="2663B2D3">
        <w:rPr>
          <w:rFonts w:ascii="Times New Roman" w:hAnsi="Times New Roman"/>
          <w:i/>
          <w:iCs/>
          <w:sz w:val="20"/>
        </w:rPr>
        <w:t>/1</w:t>
      </w:r>
      <w:r w:rsidRPr="00DB748D" w:rsidR="4528146A">
        <w:rPr>
          <w:rFonts w:ascii="Times New Roman" w:hAnsi="Times New Roman"/>
          <w:i/>
          <w:iCs/>
          <w:sz w:val="20"/>
        </w:rPr>
        <w:t>-</w:t>
      </w:r>
      <w:r w:rsidRPr="00DB748D">
        <w:rPr>
          <w:rFonts w:ascii="Times New Roman" w:hAnsi="Times New Roman"/>
          <w:i/>
          <w:iCs/>
          <w:sz w:val="20"/>
        </w:rPr>
        <w:t>7/31</w:t>
      </w:r>
      <w:r w:rsidRPr="00DB748D" w:rsidR="0AB660C3">
        <w:rPr>
          <w:rFonts w:ascii="Times New Roman" w:hAnsi="Times New Roman"/>
          <w:i/>
          <w:iCs/>
          <w:sz w:val="20"/>
        </w:rPr>
        <w:t>/</w:t>
      </w:r>
      <w:r w:rsidRPr="00DB748D" w:rsidR="00F76F98">
        <w:rPr>
          <w:rFonts w:ascii="Times New Roman" w:hAnsi="Times New Roman"/>
          <w:i/>
          <w:iCs/>
          <w:sz w:val="20"/>
        </w:rPr>
        <w:t>2026</w:t>
      </w:r>
      <w:r w:rsidRPr="00DB748D" w:rsidR="00595126">
        <w:rPr>
          <w:rFonts w:ascii="Times New Roman" w:hAnsi="Times New Roman"/>
          <w:i/>
          <w:iCs/>
          <w:sz w:val="20"/>
        </w:rPr>
        <w:t xml:space="preserve"> for EFT Payroll Liabilities in the amou</w:t>
      </w:r>
      <w:r w:rsidRPr="00DB748D" w:rsidR="00F76F98">
        <w:rPr>
          <w:rFonts w:ascii="Times New Roman" w:hAnsi="Times New Roman"/>
          <w:i/>
          <w:iCs/>
          <w:sz w:val="20"/>
        </w:rPr>
        <w:t>nt of $</w:t>
      </w:r>
      <w:r w:rsidRPr="00DB748D">
        <w:rPr>
          <w:rFonts w:ascii="Times New Roman" w:hAnsi="Times New Roman"/>
          <w:i/>
          <w:iCs/>
          <w:sz w:val="20"/>
        </w:rPr>
        <w:t>184,297.76</w:t>
      </w:r>
    </w:p>
    <w:p w:rsidRPr="00DB748D" w:rsidR="00595126" w:rsidP="3A8996D4" w:rsidRDefault="00DB748D" w14:paraId="444DD236" w14:textId="4C41FF8E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 w:rsidRPr="00DB748D" w:rsidR="1E7337F4">
        <w:rPr>
          <w:rFonts w:ascii="Times New Roman" w:hAnsi="Times New Roman"/>
          <w:i/>
          <w:iCs/>
          <w:sz w:val="20"/>
        </w:rPr>
        <w:t xml:space="preserve"> </w:t>
      </w:r>
      <w:r w:rsidRPr="00DB748D" w:rsidR="00595126">
        <w:rPr>
          <w:rFonts w:ascii="Times New Roman" w:hAnsi="Times New Roman"/>
          <w:i/>
          <w:iCs/>
          <w:sz w:val="20"/>
        </w:rPr>
        <w:t xml:space="preserve">Total Warrants </w:t>
      </w:r>
      <w:r w:rsidRPr="00DB748D" w:rsidR="00F76F98">
        <w:rPr>
          <w:rFonts w:ascii="Times New Roman" w:hAnsi="Times New Roman"/>
          <w:i/>
          <w:iCs/>
          <w:sz w:val="20"/>
        </w:rPr>
        <w:t>Approved $</w:t>
      </w:r>
      <w:r w:rsidRPr="00DB748D" w:rsidR="0092001C">
        <w:rPr>
          <w:rFonts w:ascii="Times New Roman" w:hAnsi="Times New Roman"/>
          <w:i/>
          <w:iCs/>
          <w:sz w:val="20"/>
        </w:rPr>
        <w:t>528,526.14</w:t>
      </w:r>
    </w:p>
    <w:p w:rsidR="00784149" w:rsidP="05810E9F" w:rsidRDefault="00784149" w14:paraId="0D474BE3" w14:textId="3603694F">
      <w:pPr>
        <w:rPr>
          <w:rFonts w:ascii="Times New Roman" w:hAnsi="Times New Roman"/>
          <w:sz w:val="22"/>
          <w:szCs w:val="22"/>
        </w:rPr>
      </w:pPr>
    </w:p>
    <w:p w:rsidR="00784149" w:rsidP="00784149" w:rsidRDefault="319BCBD3" w14:paraId="406BABE6" w14:textId="04010A60">
      <w:pPr>
        <w:pStyle w:val="ListParagraph"/>
        <w:ind w:left="360"/>
      </w:pPr>
      <w:r w:rsidRPr="08D35C68">
        <w:rPr>
          <w:rFonts w:ascii="Times New Roman" w:hAnsi="Times New Roman"/>
        </w:rPr>
        <w:t>Commissioner Erickson motioned to approve consent agenda.  Commissioner Noblet seconded.</w:t>
      </w:r>
    </w:p>
    <w:p w:rsidR="319BCBD3" w:rsidP="08D35C68" w:rsidRDefault="00C90C5A" w14:paraId="36BF2B23" w14:textId="3C52A58E">
      <w:pPr>
        <w:pStyle w:val="ListParagraph"/>
        <w:ind w:left="360"/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Pr="08D35C68" w:rsidR="319BCBD3">
        <w:rPr>
          <w:rFonts w:ascii="Times New Roman" w:hAnsi="Times New Roman"/>
          <w:b/>
          <w:bCs/>
        </w:rPr>
        <w:t>Motion passed unanimously</w:t>
      </w:r>
    </w:p>
    <w:p w:rsidR="00784149" w:rsidP="00784149" w:rsidRDefault="00784149" w14:paraId="2993336C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6256BA42" w:rsidP="3FA676DD" w:rsidRDefault="4A2D3459" w14:paraId="5E2A142A" w14:textId="61516441">
      <w:pPr>
        <w:rPr>
          <w:rFonts w:ascii="Times New Roman" w:hAnsi="Times New Roman"/>
        </w:rPr>
      </w:pPr>
      <w:r w:rsidRPr="3FA676DD">
        <w:rPr>
          <w:rFonts w:ascii="Times New Roman" w:hAnsi="Times New Roman"/>
          <w:b/>
          <w:bCs/>
        </w:rPr>
        <w:t>New Business</w:t>
      </w:r>
    </w:p>
    <w:p w:rsidRPr="00253438" w:rsidR="310DF0F6" w:rsidP="3FA676DD" w:rsidRDefault="00C90C5A" w14:paraId="2E4DE11D" w14:textId="5CDF0D4C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Resolution 2026-14: </w:t>
      </w:r>
      <w:r w:rsidRPr="00253438" w:rsidR="310DF0F6">
        <w:rPr>
          <w:rFonts w:ascii="Times New Roman" w:hAnsi="Times New Roman"/>
          <w:b/>
        </w:rPr>
        <w:t>Mid-Year Budget Review</w:t>
      </w:r>
      <w:r w:rsidRPr="00253438" w:rsidR="310DF0F6">
        <w:rPr>
          <w:b/>
        </w:rPr>
        <w:tab/>
      </w:r>
    </w:p>
    <w:p w:rsidR="00B80694" w:rsidP="00DB748D" w:rsidRDefault="006F60AF" w14:paraId="35E3A331" w14:textId="47C56A8C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bookmarkStart w:name="_GoBack" w:id="1"/>
      <w:bookmarkEnd w:id="1"/>
      <w:r w:rsidRPr="08D35C68" w:rsidR="59254BA1">
        <w:rPr>
          <w:rFonts w:ascii="Times New Roman" w:hAnsi="Times New Roman"/>
        </w:rPr>
        <w:t xml:space="preserve">Chief Walsh presented a mid-year budget review to the board.  </w:t>
      </w:r>
      <w:r w:rsidR="00B80694">
        <w:rPr>
          <w:rFonts w:ascii="Times New Roman" w:hAnsi="Times New Roman"/>
        </w:rPr>
        <w:t>Chief Walsh notes 2 expense line items that stood out and had higher costs than anticipated</w:t>
      </w:r>
      <w:r w:rsidR="00253438">
        <w:rPr>
          <w:rFonts w:ascii="Times New Roman" w:hAnsi="Times New Roman"/>
        </w:rPr>
        <w:t>:</w:t>
      </w:r>
      <w:r w:rsidR="00B80694">
        <w:rPr>
          <w:rFonts w:ascii="Times New Roman" w:hAnsi="Times New Roman"/>
        </w:rPr>
        <w:t xml:space="preserve"> Fuel and OT.</w:t>
      </w:r>
    </w:p>
    <w:p w:rsidR="00B80694" w:rsidP="00DB748D" w:rsidRDefault="00B80694" w14:paraId="418B3126" w14:textId="131D8134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Fuel/Diesel prices have gone up exponentially and contributed to the overages in fuel costs.  Over-time hours have been driven by FMLA and Fire Academy, creating staffing shortages.  We are slowly getting back to normal staffing levels and should ease OT costs.  </w:t>
      </w:r>
    </w:p>
    <w:p w:rsidR="00B80694" w:rsidP="00DB748D" w:rsidRDefault="00B80694" w14:paraId="6DF2536C" w14:textId="0D252A80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Commissioners suggested possibly publishing public donation</w:t>
      </w:r>
      <w:r w:rsidR="00F7607D">
        <w:rPr>
          <w:rFonts w:ascii="Times New Roman" w:hAnsi="Times New Roman"/>
        </w:rPr>
        <w:t>s, keeping them informed and more importantly</w:t>
      </w:r>
      <w:r>
        <w:rPr>
          <w:rFonts w:ascii="Times New Roman" w:hAnsi="Times New Roman"/>
        </w:rPr>
        <w:t xml:space="preserve"> to acknowledge community generosity</w:t>
      </w:r>
      <w:r w:rsidR="00F7607D">
        <w:rPr>
          <w:rFonts w:ascii="Times New Roman" w:hAnsi="Times New Roman"/>
        </w:rPr>
        <w:t xml:space="preserve"> and support of the fire district.</w:t>
      </w:r>
    </w:p>
    <w:p w:rsidR="00DB748D" w:rsidP="00DB748D" w:rsidRDefault="00C90C5A" w14:paraId="4C269E43" w14:textId="37DAF7A8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Commissioner Noblet motions to approve as presented.  Commissioner Erickson seconded the motion.</w:t>
      </w:r>
      <w:r>
        <w:rPr>
          <w:rFonts w:ascii="Times New Roman" w:hAnsi="Times New Roman"/>
        </w:rPr>
        <w:tab/>
      </w:r>
    </w:p>
    <w:p w:rsidRPr="00C90C5A" w:rsidR="00C90C5A" w:rsidP="00DB748D" w:rsidRDefault="00C90C5A" w14:paraId="665BC863" w14:textId="5FE95E5E">
      <w:pPr>
        <w:pStyle w:val="ListParagraph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0C5A">
        <w:rPr>
          <w:rFonts w:ascii="Times New Roman" w:hAnsi="Times New Roman"/>
          <w:b/>
        </w:rPr>
        <w:t>Motion passed unanimously</w:t>
      </w:r>
    </w:p>
    <w:p w:rsidRPr="00253438" w:rsidR="6212E364" w:rsidP="3A8996D4" w:rsidRDefault="00E06485" w14:paraId="7114C2B6" w14:textId="344CBB4A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Chief’s Repor</w:t>
      </w:r>
      <w:r w:rsidRPr="00253438" w:rsidR="00463EB4">
        <w:rPr>
          <w:rFonts w:ascii="Times New Roman" w:hAnsi="Times New Roman"/>
          <w:b/>
        </w:rPr>
        <w:t>t</w:t>
      </w:r>
    </w:p>
    <w:p w:rsidR="00DB748D" w:rsidP="00DB748D" w:rsidRDefault="00817918" w14:paraId="0A00582F" w14:textId="59DD4DD5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Chief Walsh </w:t>
      </w:r>
      <w:r w:rsidR="009C7367">
        <w:rPr>
          <w:rFonts w:ascii="Times New Roman" w:hAnsi="Times New Roman"/>
        </w:rPr>
        <w:t xml:space="preserve">presented his monthly report for SWFE.  August monthly call volume </w:t>
      </w:r>
      <w:r w:rsidR="00853BB5">
        <w:rPr>
          <w:rFonts w:ascii="Times New Roman" w:hAnsi="Times New Roman"/>
        </w:rPr>
        <w:t xml:space="preserve">is trending upwards and this July was busier than July of last year.  </w:t>
      </w:r>
      <w:r w:rsidR="00FC2D2B">
        <w:rPr>
          <w:rFonts w:ascii="Times New Roman" w:hAnsi="Times New Roman"/>
        </w:rPr>
        <w:t xml:space="preserve"> Again, fourth seat coverage was 100%</w:t>
      </w:r>
      <w:r w:rsidR="007214CA">
        <w:rPr>
          <w:rFonts w:ascii="Times New Roman" w:hAnsi="Times New Roman"/>
        </w:rPr>
        <w:t xml:space="preserve">.  Fifth and sixth seat </w:t>
      </w:r>
      <w:r w:rsidR="00FB00D6">
        <w:rPr>
          <w:rFonts w:ascii="Times New Roman" w:hAnsi="Times New Roman"/>
        </w:rPr>
        <w:t>coverage</w:t>
      </w:r>
      <w:r w:rsidR="007214CA">
        <w:rPr>
          <w:rFonts w:ascii="Times New Roman" w:hAnsi="Times New Roman"/>
        </w:rPr>
        <w:t xml:space="preserve"> was</w:t>
      </w:r>
      <w:r w:rsidR="00FB00D6">
        <w:rPr>
          <w:rFonts w:ascii="Times New Roman" w:hAnsi="Times New Roman"/>
        </w:rPr>
        <w:t xml:space="preserve"> down slightly due to new recruits coming back </w:t>
      </w:r>
      <w:r w:rsidR="00031C3B">
        <w:rPr>
          <w:rFonts w:ascii="Times New Roman" w:hAnsi="Times New Roman"/>
        </w:rPr>
        <w:t xml:space="preserve">but not full duty.  We currently have 5 </w:t>
      </w:r>
      <w:r w:rsidR="005B37F8">
        <w:rPr>
          <w:rFonts w:ascii="Times New Roman" w:hAnsi="Times New Roman"/>
        </w:rPr>
        <w:t xml:space="preserve">volunteer </w:t>
      </w:r>
      <w:r w:rsidR="00031C3B">
        <w:rPr>
          <w:rFonts w:ascii="Times New Roman" w:hAnsi="Times New Roman"/>
        </w:rPr>
        <w:t>applicants</w:t>
      </w:r>
      <w:r w:rsidR="005B37F8">
        <w:rPr>
          <w:rFonts w:ascii="Times New Roman" w:hAnsi="Times New Roman"/>
        </w:rPr>
        <w:t xml:space="preserve"> in process.</w:t>
      </w:r>
    </w:p>
    <w:p w:rsidR="00DC356E" w:rsidP="00DB748D" w:rsidRDefault="00DC356E" w14:paraId="5F2B2102" w14:textId="51C6AB92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SWFE </w:t>
      </w:r>
      <w:r w:rsidR="00556F93">
        <w:rPr>
          <w:rFonts w:ascii="Times New Roman" w:hAnsi="Times New Roman"/>
        </w:rPr>
        <w:t xml:space="preserve">and </w:t>
      </w:r>
      <w:r w:rsidR="00BD3B4C">
        <w:rPr>
          <w:rFonts w:ascii="Times New Roman" w:hAnsi="Times New Roman"/>
        </w:rPr>
        <w:t>CWIFR have</w:t>
      </w:r>
      <w:r w:rsidR="00C025D8">
        <w:rPr>
          <w:rFonts w:ascii="Times New Roman" w:hAnsi="Times New Roman"/>
        </w:rPr>
        <w:t xml:space="preserve"> a joint EMT Academy through Skagit </w:t>
      </w:r>
      <w:r w:rsidR="008B5495">
        <w:rPr>
          <w:rFonts w:ascii="Times New Roman" w:hAnsi="Times New Roman"/>
        </w:rPr>
        <w:t>Valley College in Oak Harbor starting September 22</w:t>
      </w:r>
      <w:r w:rsidRPr="008B5495" w:rsidR="008B5495">
        <w:rPr>
          <w:rFonts w:ascii="Times New Roman" w:hAnsi="Times New Roman"/>
          <w:vertAlign w:val="superscript"/>
        </w:rPr>
        <w:t>nd</w:t>
      </w:r>
      <w:r w:rsidR="008B5495">
        <w:rPr>
          <w:rFonts w:ascii="Times New Roman" w:hAnsi="Times New Roman"/>
        </w:rPr>
        <w:t xml:space="preserve">.  </w:t>
      </w:r>
    </w:p>
    <w:p w:rsidRPr="00253438" w:rsidR="00DB748D" w:rsidP="00DB748D" w:rsidRDefault="00DB748D" w14:paraId="2420AC7E" w14:textId="14861752">
      <w:pPr>
        <w:pStyle w:val="ListParagraph"/>
        <w:ind w:left="1080"/>
        <w:rPr>
          <w:rFonts w:ascii="Times New Roman" w:hAnsi="Times New Roman"/>
          <w:b/>
        </w:rPr>
      </w:pPr>
    </w:p>
    <w:p w:rsidR="00CE5C03" w:rsidP="00DB748D" w:rsidRDefault="00CE5C03" w14:paraId="3989409E" w14:textId="2D87E239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Operations</w:t>
      </w:r>
      <w:r w:rsidRPr="00253438" w:rsidR="00253438">
        <w:rPr>
          <w:rFonts w:ascii="Times New Roman" w:hAnsi="Times New Roman"/>
          <w:b/>
        </w:rPr>
        <w:t>-</w:t>
      </w:r>
    </w:p>
    <w:p w:rsidRPr="00253438" w:rsidR="00253438" w:rsidP="00DB748D" w:rsidRDefault="00253438" w14:paraId="50FE75DB" w14:textId="77777777">
      <w:pPr>
        <w:pStyle w:val="ListParagraph"/>
        <w:ind w:left="1080"/>
        <w:rPr>
          <w:rFonts w:ascii="Times New Roman" w:hAnsi="Times New Roman"/>
          <w:b/>
        </w:rPr>
      </w:pPr>
    </w:p>
    <w:p w:rsidRPr="00253438" w:rsidR="00253438" w:rsidP="00253438" w:rsidRDefault="00253438" w14:paraId="5DDAAA1C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SWFE responded to multiple brush/structural fires in the last few weeks.  We had two firefighters injured with a close call when a house exploded.  Both are doing well.</w:t>
      </w:r>
    </w:p>
    <w:p w:rsidRPr="00253438" w:rsidR="00253438" w:rsidP="00253438" w:rsidRDefault="00253438" w14:paraId="28BCED42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SWFE continues to work on an agreement with the City of Langley for fire inspections.</w:t>
      </w:r>
    </w:p>
    <w:p w:rsidRPr="00253438" w:rsidR="00253438" w:rsidP="00253438" w:rsidRDefault="00253438" w14:paraId="72E6C4D4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One firefighter is still on Paternal Leave, and one has returned.</w:t>
      </w:r>
    </w:p>
    <w:p w:rsidRPr="00253438" w:rsidR="00253438" w:rsidP="00253438" w:rsidRDefault="00253438" w14:paraId="1A1A00A3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The Volunteer Academy concludes this month.</w:t>
      </w:r>
    </w:p>
    <w:p w:rsidRPr="00253438" w:rsidR="00253438" w:rsidP="00253438" w:rsidRDefault="00253438" w14:paraId="72973E5C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The tender is back on the wildland deployment list.</w:t>
      </w:r>
    </w:p>
    <w:p w:rsidR="00DB748D" w:rsidP="00253438" w:rsidRDefault="00253438" w14:paraId="77396B72" w14:textId="2F4044C3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Fair ran smoothly</w:t>
      </w:r>
    </w:p>
    <w:p w:rsidR="00DB748D" w:rsidP="00DB748D" w:rsidRDefault="00DB748D" w14:paraId="3D2AF26D" w14:textId="33A308A7">
      <w:pPr>
        <w:pStyle w:val="ListParagraph"/>
        <w:ind w:left="1080"/>
        <w:rPr>
          <w:rFonts w:ascii="Times New Roman" w:hAnsi="Times New Roman"/>
        </w:rPr>
      </w:pPr>
    </w:p>
    <w:p w:rsidR="00DB748D" w:rsidP="00DB748D" w:rsidRDefault="00253438" w14:paraId="108FCC55" w14:textId="38816900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Resource-</w:t>
      </w:r>
    </w:p>
    <w:p w:rsidRPr="00253438" w:rsidR="00253438" w:rsidP="00DB748D" w:rsidRDefault="00253438" w14:paraId="57A5F014" w14:textId="77777777">
      <w:pPr>
        <w:pStyle w:val="ListParagraph"/>
        <w:ind w:left="1080"/>
        <w:rPr>
          <w:rFonts w:ascii="Times New Roman" w:hAnsi="Times New Roman"/>
          <w:b/>
        </w:rPr>
      </w:pPr>
    </w:p>
    <w:p w:rsidRPr="00253438" w:rsidR="00253438" w:rsidP="00253438" w:rsidRDefault="00253438" w14:paraId="4C8CB97B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Ian was able to get multiple Engines and Tenders repaired limiting down time.</w:t>
      </w:r>
    </w:p>
    <w:p w:rsidRPr="00253438" w:rsidR="00253438" w:rsidP="00253438" w:rsidRDefault="00253438" w14:paraId="4DB4786D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Construction of the new Pierce Saber engine continues.</w:t>
      </w:r>
    </w:p>
    <w:p w:rsidRPr="00253438" w:rsidR="00253438" w:rsidP="00253438" w:rsidRDefault="00253438" w14:paraId="1F7CD826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The new SAFE boat continues to be under construction, at the ¼ mark.  We will visit SAFE Boat August 18th.</w:t>
      </w:r>
    </w:p>
    <w:p w:rsidRPr="00253438" w:rsidR="00253438" w:rsidP="00253438" w:rsidRDefault="00253438" w14:paraId="137CE886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Chief 303 (red Ford pickup) was fixed, and the BC explorer has been repaired.</w:t>
      </w:r>
    </w:p>
    <w:p w:rsidRPr="00253438" w:rsidR="00253438" w:rsidP="00253438" w:rsidRDefault="00253438" w14:paraId="39F1116E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Working on the new gurney autoloader in the ambulance.</w:t>
      </w:r>
    </w:p>
    <w:p w:rsidRPr="00253438" w:rsidR="00253438" w:rsidP="00253438" w:rsidRDefault="00253438" w14:paraId="70367E00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Maintenance personnel are working hard on the influx of address signs now that we have the new software and printer running correctly.</w:t>
      </w:r>
    </w:p>
    <w:p w:rsidR="00DB748D" w:rsidP="00253438" w:rsidRDefault="00253438" w14:paraId="18C60D5F" w14:textId="3556A472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SWFE is still waiting for bigger purchases, SCBA extractor (Washing Machine) and Gear Dryer</w:t>
      </w:r>
    </w:p>
    <w:p w:rsidR="00253438" w:rsidP="00253438" w:rsidRDefault="00253438" w14:paraId="57EF6F19" w14:textId="1785E914">
      <w:pPr>
        <w:pStyle w:val="ListParagraph"/>
        <w:ind w:left="1080"/>
        <w:rPr>
          <w:rFonts w:ascii="Times New Roman" w:hAnsi="Times New Roman"/>
        </w:rPr>
      </w:pPr>
    </w:p>
    <w:p w:rsidR="00253438" w:rsidP="00253438" w:rsidRDefault="00253438" w14:paraId="074B5353" w14:textId="733873DB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Training Division-</w:t>
      </w:r>
    </w:p>
    <w:p w:rsidRPr="00253438" w:rsidR="00253438" w:rsidP="00253438" w:rsidRDefault="00253438" w14:paraId="57C19517" w14:textId="77777777">
      <w:pPr>
        <w:pStyle w:val="ListParagraph"/>
        <w:ind w:left="1080"/>
        <w:rPr>
          <w:rFonts w:ascii="Times New Roman" w:hAnsi="Times New Roman"/>
          <w:b/>
        </w:rPr>
      </w:pPr>
    </w:p>
    <w:p w:rsidR="00253438" w:rsidP="00253438" w:rsidRDefault="00253438" w14:paraId="11763B15" w14:textId="349D560B">
      <w:pPr>
        <w:pStyle w:val="ListParagraph"/>
        <w:ind w:left="1080"/>
        <w:rPr>
          <w:rFonts w:ascii="Times New Roman" w:hAnsi="Times New Roman"/>
        </w:rPr>
      </w:pPr>
      <w:r w:rsidRPr="00253438">
        <w:drawing>
          <wp:inline distT="0" distB="0" distL="0" distR="0" wp14:anchorId="70DD5C96" wp14:editId="2778958F">
            <wp:extent cx="5943600" cy="392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8D" w:rsidP="00DB748D" w:rsidRDefault="00253438" w14:paraId="52AE36A6" w14:textId="4A2CF76A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Upcoming Events-</w:t>
      </w:r>
    </w:p>
    <w:p w:rsidRPr="00253438" w:rsidR="00253438" w:rsidP="00DB748D" w:rsidRDefault="00253438" w14:paraId="3A1C6FC8" w14:textId="77777777">
      <w:pPr>
        <w:pStyle w:val="ListParagraph"/>
        <w:ind w:left="1080"/>
        <w:rPr>
          <w:rFonts w:ascii="Times New Roman" w:hAnsi="Times New Roman"/>
          <w:b/>
        </w:rPr>
      </w:pPr>
    </w:p>
    <w:p w:rsidRPr="00253438" w:rsidR="00253438" w:rsidP="00253438" w:rsidRDefault="00253438" w14:paraId="5DDCE77E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SWFE annual picnic and pinning ceremony, August 22</w:t>
      </w:r>
    </w:p>
    <w:p w:rsidRPr="00253438" w:rsidR="00253438" w:rsidP="00253438" w:rsidRDefault="00253438" w14:paraId="7EA9A7BC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SWFE public engagement sessions for Station 32 August 15 &amp; 29</w:t>
      </w:r>
    </w:p>
    <w:p w:rsidRPr="00253438" w:rsidR="00253438" w:rsidP="00253438" w:rsidRDefault="00253438" w14:paraId="4D94C4C4" w14:textId="77777777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9/11 Unity Run, September 11</w:t>
      </w:r>
    </w:p>
    <w:p w:rsidR="00DB748D" w:rsidP="00253438" w:rsidRDefault="00253438" w14:paraId="65739048" w14:textId="5F4D7B94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EMT academy begins September 22</w:t>
      </w:r>
    </w:p>
    <w:p w:rsidR="00DB748D" w:rsidP="00DB748D" w:rsidRDefault="00DB748D" w14:paraId="5F6EAA9B" w14:textId="3393E3A3">
      <w:pPr>
        <w:pStyle w:val="ListParagraph"/>
        <w:ind w:left="1080"/>
        <w:rPr>
          <w:rFonts w:ascii="Times New Roman" w:hAnsi="Times New Roman"/>
        </w:rPr>
      </w:pPr>
    </w:p>
    <w:p w:rsidR="00DB748D" w:rsidP="00DB748D" w:rsidRDefault="00DB748D" w14:paraId="4B90AA33" w14:textId="77777777">
      <w:pPr>
        <w:pStyle w:val="ListParagraph"/>
        <w:ind w:left="1080"/>
        <w:rPr>
          <w:rFonts w:ascii="Times New Roman" w:hAnsi="Times New Roman"/>
        </w:rPr>
      </w:pPr>
    </w:p>
    <w:p w:rsidRPr="008C6718" w:rsidR="00C93945" w:rsidP="008C6718" w:rsidRDefault="00C93945" w14:paraId="26D80F6E" w14:textId="77777777">
      <w:pPr>
        <w:pStyle w:val="ListParagraph"/>
        <w:ind w:left="360"/>
        <w:rPr>
          <w:rFonts w:ascii="Times New Roman" w:hAnsi="Times New Roman"/>
          <w:szCs w:val="24"/>
        </w:rPr>
      </w:pPr>
    </w:p>
    <w:p w:rsidR="00BF6FAD" w:rsidP="00600681" w:rsidRDefault="00BF6FAD" w14:paraId="49671163" w14:textId="515AC5C5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Announcements</w:t>
      </w:r>
    </w:p>
    <w:p w:rsidRPr="00253438" w:rsidR="00DB748D" w:rsidP="004D344A" w:rsidRDefault="3C766FFA" w14:paraId="22B5589C" w14:textId="7EB79B77">
      <w:pPr>
        <w:pStyle w:val="ListParagraph"/>
        <w:ind w:left="360"/>
        <w:rPr>
          <w:rFonts w:ascii="Times New Roman" w:hAnsi="Times New Roman"/>
        </w:rPr>
      </w:pPr>
      <w:r w:rsidRPr="08D35C68">
        <w:rPr>
          <w:rFonts w:ascii="Times New Roman" w:hAnsi="Times New Roman"/>
        </w:rPr>
        <w:t>None</w:t>
      </w:r>
      <w:r w:rsidRPr="08D35C68" w:rsidR="4D10A769">
        <w:rPr>
          <w:rFonts w:ascii="Times New Roman" w:hAnsi="Times New Roman"/>
        </w:rPr>
        <w:t xml:space="preserve"> </w:t>
      </w:r>
    </w:p>
    <w:p w:rsidRPr="004D344A" w:rsidR="00DB748D" w:rsidP="004D344A" w:rsidRDefault="00DB748D" w14:paraId="1CB67D06" w14:textId="77777777">
      <w:pPr>
        <w:pStyle w:val="ListParagraph"/>
        <w:ind w:left="360"/>
        <w:rPr>
          <w:rFonts w:ascii="Times New Roman" w:hAnsi="Times New Roman"/>
          <w:szCs w:val="24"/>
        </w:rPr>
      </w:pPr>
    </w:p>
    <w:p w:rsidR="34951F49" w:rsidP="00036292" w:rsidRDefault="00BF6FAD" w14:paraId="776FB87B" w14:textId="52307E2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05810E9F">
        <w:rPr>
          <w:rFonts w:ascii="Times New Roman" w:hAnsi="Times New Roman"/>
          <w:b/>
          <w:bCs/>
        </w:rPr>
        <w:t>Comments from Commissioner</w:t>
      </w:r>
      <w:r w:rsidRPr="05810E9F" w:rsidR="456FDFCA">
        <w:rPr>
          <w:rFonts w:ascii="Times New Roman" w:hAnsi="Times New Roman"/>
          <w:b/>
          <w:bCs/>
        </w:rPr>
        <w:t>s</w:t>
      </w:r>
    </w:p>
    <w:p w:rsidR="00C86B53" w:rsidP="00DB748D" w:rsidRDefault="00C86B53" w14:paraId="0CD55CC8" w14:textId="0401C031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440CF7">
        <w:rPr>
          <w:rFonts w:ascii="Times New Roman" w:hAnsi="Times New Roman"/>
          <w:bCs/>
        </w:rPr>
        <w:t>Commissioner Erickson attended National Night Out and had a great time and states it was a good community turn out.  Job well done to the crew and organizers of the event.</w:t>
      </w:r>
    </w:p>
    <w:p w:rsidR="00440CF7" w:rsidP="00DB748D" w:rsidRDefault="00440CF7" w14:paraId="5236BEB0" w14:textId="53DFF14A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Commissioner Noblet mentioned a somewhat heated conversation he had with someone regarding the new fire station 32.  </w:t>
      </w:r>
    </w:p>
    <w:p w:rsidRPr="00C86B53" w:rsidR="00440CF7" w:rsidP="00DB748D" w:rsidRDefault="00440CF7" w14:paraId="513892DA" w14:textId="74E31A19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Commissioner Towers attended the WFCA board meeting and mentioned the substantial health care increase costs.  WFCA is also looking for a new lobbyist.</w:t>
      </w:r>
    </w:p>
    <w:p w:rsidR="00A61B3F" w:rsidP="70B73243" w:rsidRDefault="00A61B3F" w14:paraId="2333B9C3" w14:textId="301D8BD2">
      <w:pPr>
        <w:ind w:left="360"/>
        <w:rPr>
          <w:rFonts w:ascii="Times New Roman" w:hAnsi="Times New Roman"/>
          <w:b/>
          <w:bCs/>
        </w:rPr>
      </w:pPr>
    </w:p>
    <w:p w:rsidR="00440CF7" w:rsidP="70B73243" w:rsidRDefault="00440CF7" w14:paraId="7889D03A" w14:textId="1EE5168E">
      <w:pPr>
        <w:ind w:left="360"/>
        <w:rPr>
          <w:rFonts w:ascii="Times New Roman" w:hAnsi="Times New Roman"/>
          <w:b/>
          <w:bCs/>
        </w:rPr>
      </w:pPr>
    </w:p>
    <w:p w:rsidR="00440CF7" w:rsidP="70B73243" w:rsidRDefault="00440CF7" w14:paraId="559F0CFE" w14:textId="2A57EEDA">
      <w:pPr>
        <w:ind w:left="360"/>
        <w:rPr>
          <w:rFonts w:ascii="Times New Roman" w:hAnsi="Times New Roman"/>
          <w:b/>
          <w:bCs/>
        </w:rPr>
      </w:pPr>
    </w:p>
    <w:p w:rsidR="00440CF7" w:rsidP="70B73243" w:rsidRDefault="00440CF7" w14:paraId="0A72DCEB" w14:textId="7391CDED">
      <w:pPr>
        <w:ind w:left="360"/>
        <w:rPr>
          <w:rFonts w:ascii="Times New Roman" w:hAnsi="Times New Roman"/>
          <w:b/>
          <w:bCs/>
        </w:rPr>
      </w:pPr>
    </w:p>
    <w:p w:rsidR="00440CF7" w:rsidP="70B73243" w:rsidRDefault="00440CF7" w14:paraId="3B9603E5" w14:textId="77777777">
      <w:pPr>
        <w:ind w:left="360"/>
        <w:rPr>
          <w:rFonts w:ascii="Times New Roman" w:hAnsi="Times New Roman"/>
          <w:b/>
          <w:bCs/>
        </w:rPr>
      </w:pPr>
    </w:p>
    <w:p w:rsidR="00CB25B7" w:rsidP="00CB25B7" w:rsidRDefault="00784149" w14:paraId="0685554E" w14:textId="094696D0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Adjourn</w:t>
      </w:r>
    </w:p>
    <w:p w:rsidR="00CB25B7" w:rsidP="00CB25B7" w:rsidRDefault="00440CF7" w14:paraId="59669CA2" w14:textId="393F869D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72076D">
        <w:rPr>
          <w:rFonts w:ascii="Times New Roman" w:hAnsi="Times New Roman"/>
          <w:szCs w:val="24"/>
        </w:rPr>
        <w:t xml:space="preserve">Commissioner Towers </w:t>
      </w:r>
      <w:r w:rsidR="00C90C5A">
        <w:rPr>
          <w:rFonts w:ascii="Times New Roman" w:hAnsi="Times New Roman"/>
          <w:szCs w:val="24"/>
        </w:rPr>
        <w:t xml:space="preserve">calls for a 10-minute recess to create the resolution needed for the Mid-Year Budget Review.  Commissioner Towers calls regular meeting back to session at 4:59 pm.  </w:t>
      </w:r>
      <w:r>
        <w:rPr>
          <w:rFonts w:ascii="Times New Roman" w:hAnsi="Times New Roman"/>
          <w:b/>
          <w:szCs w:val="24"/>
        </w:rPr>
        <w:tab/>
      </w:r>
    </w:p>
    <w:p w:rsidR="00DB748D" w:rsidP="00CB25B7" w:rsidRDefault="00DB748D" w14:paraId="27C3122D" w14:textId="278A5783">
      <w:pPr>
        <w:rPr>
          <w:rFonts w:ascii="Times New Roman" w:hAnsi="Times New Roman"/>
          <w:b/>
          <w:szCs w:val="24"/>
        </w:rPr>
      </w:pPr>
    </w:p>
    <w:p w:rsidRPr="006F60AF" w:rsidR="00DB748D" w:rsidP="00CB25B7" w:rsidRDefault="006F60AF" w14:paraId="00A6261C" w14:textId="612D7ADB">
      <w:pPr>
        <w:rPr>
          <w:rFonts w:ascii="Times New Roman" w:hAnsi="Times New Roman"/>
          <w:szCs w:val="24"/>
        </w:rPr>
      </w:pPr>
      <w:r w:rsidRPr="006F60AF">
        <w:rPr>
          <w:rFonts w:ascii="Times New Roman" w:hAnsi="Times New Roman"/>
          <w:szCs w:val="24"/>
        </w:rPr>
        <w:t>Commissioner Noblet motions to adjourn.  Commissioner Erickson seconded.</w:t>
      </w:r>
    </w:p>
    <w:p w:rsidR="006F60AF" w:rsidP="00CB25B7" w:rsidRDefault="006F60AF" w14:paraId="0AE49A61" w14:textId="7DA9EF9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 xml:space="preserve">          Motion passed unanimously</w:t>
      </w:r>
    </w:p>
    <w:p w:rsidR="006F60AF" w:rsidP="00CB25B7" w:rsidRDefault="006F60AF" w14:paraId="7B596A3D" w14:textId="77777777">
      <w:pPr>
        <w:rPr>
          <w:rFonts w:ascii="Times New Roman" w:hAnsi="Times New Roman"/>
          <w:b/>
          <w:szCs w:val="24"/>
        </w:rPr>
      </w:pPr>
    </w:p>
    <w:p w:rsidRPr="006F60AF" w:rsidR="006F60AF" w:rsidP="00CB25B7" w:rsidRDefault="006F60AF" w14:paraId="0E935178" w14:textId="2823BA2C">
      <w:pPr>
        <w:rPr>
          <w:rFonts w:ascii="Times New Roman" w:hAnsi="Times New Roman"/>
          <w:szCs w:val="24"/>
        </w:rPr>
      </w:pPr>
      <w:r w:rsidRPr="006F60AF">
        <w:rPr>
          <w:rFonts w:ascii="Times New Roman" w:hAnsi="Times New Roman"/>
          <w:szCs w:val="24"/>
        </w:rPr>
        <w:t>Commissioner Towers adjourns the regular meeting at 4:59 pm.</w:t>
      </w:r>
    </w:p>
    <w:p w:rsidR="00CB25B7" w:rsidP="786D90A8" w:rsidRDefault="00CB25B7" w14:paraId="1C61D232" w14:textId="304DA610">
      <w:pPr>
        <w:rPr>
          <w:rFonts w:ascii="Times New Roman" w:hAnsi="Times New Roman"/>
          <w:b/>
          <w:bCs/>
        </w:rPr>
      </w:pPr>
    </w:p>
    <w:p w:rsidR="006F60AF" w:rsidP="786D90A8" w:rsidRDefault="006F60AF" w14:paraId="2DE8900D" w14:textId="4DEB0D33">
      <w:pPr>
        <w:rPr>
          <w:rFonts w:ascii="Times New Roman" w:hAnsi="Times New Roman"/>
          <w:b/>
          <w:bCs/>
        </w:rPr>
      </w:pPr>
    </w:p>
    <w:p w:rsidR="006F60AF" w:rsidP="786D90A8" w:rsidRDefault="006F60AF" w14:paraId="4D664C7F" w14:textId="68917E59">
      <w:pPr>
        <w:rPr>
          <w:rFonts w:ascii="Times New Roman" w:hAnsi="Times New Roman"/>
          <w:b/>
          <w:bCs/>
        </w:rPr>
      </w:pPr>
    </w:p>
    <w:p w:rsidR="006F60AF" w:rsidP="786D90A8" w:rsidRDefault="006F60AF" w14:paraId="30A910D9" w14:textId="60F8199D">
      <w:pPr>
        <w:rPr>
          <w:rFonts w:ascii="Times New Roman" w:hAnsi="Times New Roman"/>
          <w:b/>
          <w:bCs/>
        </w:rPr>
      </w:pPr>
    </w:p>
    <w:p w:rsidR="006F60AF" w:rsidP="786D90A8" w:rsidRDefault="006F60AF" w14:paraId="28FB9280" w14:textId="562FF2A5">
      <w:pPr>
        <w:rPr>
          <w:rFonts w:ascii="Times New Roman" w:hAnsi="Times New Roman"/>
          <w:b/>
          <w:bCs/>
        </w:rPr>
      </w:pPr>
    </w:p>
    <w:p w:rsidRPr="00CB25B7" w:rsidR="006F60AF" w:rsidP="786D90A8" w:rsidRDefault="006F60AF" w14:paraId="087C7BFC" w14:textId="77777777">
      <w:pPr>
        <w:rPr>
          <w:rFonts w:ascii="Times New Roman" w:hAnsi="Times New Roman"/>
          <w:b/>
          <w:bCs/>
        </w:rPr>
      </w:pPr>
    </w:p>
    <w:p w:rsidR="00A82167" w:rsidP="786D90A8" w:rsidRDefault="00781762" w14:paraId="44C8D456" w14:textId="788949BD">
      <w:pPr>
        <w:rPr>
          <w:rFonts w:ascii="Times New Roman" w:hAnsi="Times New Roman"/>
        </w:rPr>
      </w:pPr>
      <w:r w:rsidRPr="786D90A8">
        <w:rPr>
          <w:rFonts w:ascii="Times New Roman" w:hAnsi="Times New Roman"/>
        </w:rPr>
        <w:t>Shari Schroeder</w:t>
      </w:r>
      <w:r w:rsidRPr="786D90A8" w:rsidR="0017701F">
        <w:rPr>
          <w:rFonts w:ascii="Times New Roman" w:hAnsi="Times New Roman"/>
        </w:rPr>
        <w:t xml:space="preserve">, </w:t>
      </w:r>
    </w:p>
    <w:p w:rsidR="00A82167" w:rsidP="786D90A8" w:rsidRDefault="0017701F" w14:paraId="0A6F1006" w14:textId="12CA6CE4">
      <w:pPr>
        <w:rPr>
          <w:rFonts w:ascii="Times New Roman" w:hAnsi="Times New Roman"/>
        </w:rPr>
      </w:pPr>
      <w:r w:rsidRPr="2FAA1866">
        <w:rPr>
          <w:rFonts w:ascii="Times New Roman" w:hAnsi="Times New Roman"/>
        </w:rPr>
        <w:t>Board Secretary</w:t>
      </w:r>
    </w:p>
    <w:sectPr w:rsidR="00A82167" w:rsidSect="00927273">
      <w:headerReference w:type="first" r:id="rId13"/>
      <w:footerReference w:type="first" r:id="rId14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48D" w:rsidRDefault="00DB748D" w14:paraId="0DC094A1" w14:textId="77777777">
      <w:r>
        <w:separator/>
      </w:r>
    </w:p>
  </w:endnote>
  <w:endnote w:type="continuationSeparator" w:id="0">
    <w:p w:rsidR="00DB748D" w:rsidRDefault="00DB748D" w14:paraId="53FDD4AB" w14:textId="77777777">
      <w:r>
        <w:continuationSeparator/>
      </w:r>
    </w:p>
  </w:endnote>
  <w:endnote w:type="continuationNotice" w:id="1">
    <w:p w:rsidR="00DB748D" w:rsidRDefault="00DB748D" w14:paraId="3501D4B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48D" w:rsidP="004D05D2" w:rsidRDefault="00DB748D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DB748D" w:rsidRDefault="00DB748D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48D" w:rsidRDefault="00DB748D" w14:paraId="1648FDF1" w14:textId="77777777">
      <w:r>
        <w:separator/>
      </w:r>
    </w:p>
  </w:footnote>
  <w:footnote w:type="continuationSeparator" w:id="0">
    <w:p w:rsidR="00DB748D" w:rsidRDefault="00DB748D" w14:paraId="5EED5B77" w14:textId="77777777">
      <w:r>
        <w:continuationSeparator/>
      </w:r>
    </w:p>
  </w:footnote>
  <w:footnote w:type="continuationNotice" w:id="1">
    <w:p w:rsidR="00DB748D" w:rsidRDefault="00DB748D" w14:paraId="2EA6141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DB748D" w:rsidP="00FF5E5C" w:rsidRDefault="00DB748D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DB748D" w:rsidP="00FF5E5C" w:rsidRDefault="00DB748D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DB748D" w:rsidP="00FF5E5C" w:rsidRDefault="00DB748D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DB748D" w:rsidP="00E14F5D" w:rsidRDefault="00DB748D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B748D" w:rsidP="00E14F5D" w:rsidRDefault="00DB748D" w14:paraId="4CEDCD62" w14:textId="77777777">
    <w:pPr>
      <w:ind w:right="-270"/>
      <w:rPr>
        <w:sz w:val="22"/>
        <w:szCs w:val="72"/>
      </w:rPr>
    </w:pPr>
  </w:p>
  <w:p w:rsidR="00DB748D" w:rsidP="00E14F5D" w:rsidRDefault="00DB748D" w14:paraId="59ECFF98" w14:textId="77777777">
    <w:pPr>
      <w:ind w:right="-270"/>
      <w:rPr>
        <w:sz w:val="22"/>
        <w:szCs w:val="72"/>
      </w:rPr>
    </w:pPr>
  </w:p>
  <w:p w:rsidR="00DB748D" w:rsidP="00E14F5D" w:rsidRDefault="00DB748D" w14:paraId="74163FA2" w14:textId="77777777">
    <w:pPr>
      <w:ind w:right="-270"/>
      <w:rPr>
        <w:sz w:val="22"/>
        <w:szCs w:val="72"/>
      </w:rPr>
    </w:pPr>
  </w:p>
  <w:p w:rsidRPr="0001327A" w:rsidR="00DB748D" w:rsidP="00E14F5D" w:rsidRDefault="00DB748D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1C3B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24195"/>
    <w:rsid w:val="00232E71"/>
    <w:rsid w:val="00234EA9"/>
    <w:rsid w:val="0023681D"/>
    <w:rsid w:val="00242F62"/>
    <w:rsid w:val="0024665D"/>
    <w:rsid w:val="00247B73"/>
    <w:rsid w:val="00251768"/>
    <w:rsid w:val="0025343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769AC"/>
    <w:rsid w:val="00377DCD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4EBB"/>
    <w:rsid w:val="004078C6"/>
    <w:rsid w:val="00407AF9"/>
    <w:rsid w:val="00416EBF"/>
    <w:rsid w:val="00417EA9"/>
    <w:rsid w:val="00422D35"/>
    <w:rsid w:val="00427B82"/>
    <w:rsid w:val="004333F9"/>
    <w:rsid w:val="00433462"/>
    <w:rsid w:val="004350FB"/>
    <w:rsid w:val="0043615F"/>
    <w:rsid w:val="00437DE2"/>
    <w:rsid w:val="00440CF7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64B"/>
    <w:rsid w:val="0055391E"/>
    <w:rsid w:val="0055429B"/>
    <w:rsid w:val="00555CAA"/>
    <w:rsid w:val="00556F93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B37F8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50C4A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6F60AF"/>
    <w:rsid w:val="00700537"/>
    <w:rsid w:val="00711305"/>
    <w:rsid w:val="00713BC5"/>
    <w:rsid w:val="00715B56"/>
    <w:rsid w:val="00717E62"/>
    <w:rsid w:val="0072076D"/>
    <w:rsid w:val="007214CA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17918"/>
    <w:rsid w:val="00824D60"/>
    <w:rsid w:val="00830E7D"/>
    <w:rsid w:val="00845600"/>
    <w:rsid w:val="008509B5"/>
    <w:rsid w:val="00850C69"/>
    <w:rsid w:val="00853BB5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B5495"/>
    <w:rsid w:val="008C0F8C"/>
    <w:rsid w:val="008C4FFA"/>
    <w:rsid w:val="008C6718"/>
    <w:rsid w:val="008D01AA"/>
    <w:rsid w:val="008F07AB"/>
    <w:rsid w:val="008F351C"/>
    <w:rsid w:val="009026C1"/>
    <w:rsid w:val="00911415"/>
    <w:rsid w:val="009130A8"/>
    <w:rsid w:val="00917C5A"/>
    <w:rsid w:val="0092001C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7D711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C7367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778A9"/>
    <w:rsid w:val="00B80694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3B4C"/>
    <w:rsid w:val="00BD6ED5"/>
    <w:rsid w:val="00BD781F"/>
    <w:rsid w:val="00BE55EF"/>
    <w:rsid w:val="00BF175F"/>
    <w:rsid w:val="00BF39AE"/>
    <w:rsid w:val="00BF6FAD"/>
    <w:rsid w:val="00C025D8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86B53"/>
    <w:rsid w:val="00C90C5A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5C03"/>
    <w:rsid w:val="00CE64EB"/>
    <w:rsid w:val="00CE6565"/>
    <w:rsid w:val="00CE65B4"/>
    <w:rsid w:val="00CF003D"/>
    <w:rsid w:val="00D015F5"/>
    <w:rsid w:val="00D068FC"/>
    <w:rsid w:val="00D30D04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B748D"/>
    <w:rsid w:val="00DC0E6A"/>
    <w:rsid w:val="00DC31BE"/>
    <w:rsid w:val="00DC356E"/>
    <w:rsid w:val="00DE0010"/>
    <w:rsid w:val="00DE0E71"/>
    <w:rsid w:val="00DE172E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07D"/>
    <w:rsid w:val="00F76F98"/>
    <w:rsid w:val="00F8178A"/>
    <w:rsid w:val="00FA2BD6"/>
    <w:rsid w:val="00FB00D6"/>
    <w:rsid w:val="00FB12E7"/>
    <w:rsid w:val="00FC2D2B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5E85A"/>
    <w:rsid w:val="03693F17"/>
    <w:rsid w:val="0391F7D6"/>
    <w:rsid w:val="03BCA41F"/>
    <w:rsid w:val="044D9C3C"/>
    <w:rsid w:val="04918D6B"/>
    <w:rsid w:val="0494B3B8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5F58F4E"/>
    <w:rsid w:val="067C720D"/>
    <w:rsid w:val="08026BA6"/>
    <w:rsid w:val="089CF961"/>
    <w:rsid w:val="08D35C68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597F22"/>
    <w:rsid w:val="0EB4C8CA"/>
    <w:rsid w:val="0F4FFB36"/>
    <w:rsid w:val="1021780B"/>
    <w:rsid w:val="10480C9B"/>
    <w:rsid w:val="1075F13D"/>
    <w:rsid w:val="10846827"/>
    <w:rsid w:val="10D2A4FC"/>
    <w:rsid w:val="115088D0"/>
    <w:rsid w:val="11C1C9F7"/>
    <w:rsid w:val="11D1D0EC"/>
    <w:rsid w:val="11DE53F8"/>
    <w:rsid w:val="11EFBBAD"/>
    <w:rsid w:val="1206DA3C"/>
    <w:rsid w:val="12114205"/>
    <w:rsid w:val="1213CD10"/>
    <w:rsid w:val="125D3B4D"/>
    <w:rsid w:val="12A39D99"/>
    <w:rsid w:val="12D77BA4"/>
    <w:rsid w:val="134AC310"/>
    <w:rsid w:val="152466C2"/>
    <w:rsid w:val="15932B7F"/>
    <w:rsid w:val="15AD6D37"/>
    <w:rsid w:val="15B2617A"/>
    <w:rsid w:val="1632B34F"/>
    <w:rsid w:val="16776919"/>
    <w:rsid w:val="16E8B473"/>
    <w:rsid w:val="16F78A6B"/>
    <w:rsid w:val="175C30DC"/>
    <w:rsid w:val="1847B834"/>
    <w:rsid w:val="18A2276F"/>
    <w:rsid w:val="18A395F0"/>
    <w:rsid w:val="193025A5"/>
    <w:rsid w:val="1958628E"/>
    <w:rsid w:val="19AC023F"/>
    <w:rsid w:val="1AB0E6F5"/>
    <w:rsid w:val="1B0AB71B"/>
    <w:rsid w:val="1B4AE532"/>
    <w:rsid w:val="1C1345E7"/>
    <w:rsid w:val="1C349852"/>
    <w:rsid w:val="1CF6FFA0"/>
    <w:rsid w:val="1D24B3A0"/>
    <w:rsid w:val="1DD44B13"/>
    <w:rsid w:val="1E06095A"/>
    <w:rsid w:val="1E3F3254"/>
    <w:rsid w:val="1E468616"/>
    <w:rsid w:val="1E7337F4"/>
    <w:rsid w:val="1E7C81E8"/>
    <w:rsid w:val="1EEEB06D"/>
    <w:rsid w:val="1F8F5BDE"/>
    <w:rsid w:val="1FC4A40D"/>
    <w:rsid w:val="20A44A14"/>
    <w:rsid w:val="20C29A54"/>
    <w:rsid w:val="21A172C6"/>
    <w:rsid w:val="22D46803"/>
    <w:rsid w:val="232B5FE2"/>
    <w:rsid w:val="2395B7E9"/>
    <w:rsid w:val="23D4B438"/>
    <w:rsid w:val="246436FC"/>
    <w:rsid w:val="2483DA5E"/>
    <w:rsid w:val="248D3F6F"/>
    <w:rsid w:val="24D6051F"/>
    <w:rsid w:val="24DCD82F"/>
    <w:rsid w:val="2542D80C"/>
    <w:rsid w:val="257CEB24"/>
    <w:rsid w:val="25F1D4A0"/>
    <w:rsid w:val="263124EC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6FDB45"/>
    <w:rsid w:val="2EABC724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0DF0F6"/>
    <w:rsid w:val="312E1442"/>
    <w:rsid w:val="318CABFD"/>
    <w:rsid w:val="318ED9CE"/>
    <w:rsid w:val="319BCBD3"/>
    <w:rsid w:val="3243EACE"/>
    <w:rsid w:val="324EB57B"/>
    <w:rsid w:val="32525647"/>
    <w:rsid w:val="32CA86AC"/>
    <w:rsid w:val="331CB6B3"/>
    <w:rsid w:val="332AB923"/>
    <w:rsid w:val="3337F695"/>
    <w:rsid w:val="3382A2DD"/>
    <w:rsid w:val="34951F49"/>
    <w:rsid w:val="34AEE988"/>
    <w:rsid w:val="350E3DF5"/>
    <w:rsid w:val="35826029"/>
    <w:rsid w:val="35FD2809"/>
    <w:rsid w:val="366604F5"/>
    <w:rsid w:val="369C9EEA"/>
    <w:rsid w:val="37347347"/>
    <w:rsid w:val="3781AD23"/>
    <w:rsid w:val="37F71751"/>
    <w:rsid w:val="380BAB9E"/>
    <w:rsid w:val="382420C3"/>
    <w:rsid w:val="384EC661"/>
    <w:rsid w:val="39464865"/>
    <w:rsid w:val="394ADF8E"/>
    <w:rsid w:val="396A0804"/>
    <w:rsid w:val="39D13FCB"/>
    <w:rsid w:val="3A8996D4"/>
    <w:rsid w:val="3AC04DD1"/>
    <w:rsid w:val="3AF34F71"/>
    <w:rsid w:val="3B2E51F7"/>
    <w:rsid w:val="3C766FFA"/>
    <w:rsid w:val="3D1B59C7"/>
    <w:rsid w:val="3DAD16A9"/>
    <w:rsid w:val="3DC084C7"/>
    <w:rsid w:val="3DCD76BF"/>
    <w:rsid w:val="3DE0BC82"/>
    <w:rsid w:val="3E2AD829"/>
    <w:rsid w:val="3F973D51"/>
    <w:rsid w:val="3FA676DD"/>
    <w:rsid w:val="4002E465"/>
    <w:rsid w:val="4015EE7C"/>
    <w:rsid w:val="403E25C4"/>
    <w:rsid w:val="403EB8CC"/>
    <w:rsid w:val="405FE98B"/>
    <w:rsid w:val="407579CE"/>
    <w:rsid w:val="41534F51"/>
    <w:rsid w:val="418E341A"/>
    <w:rsid w:val="41C80BE6"/>
    <w:rsid w:val="41DDBB3D"/>
    <w:rsid w:val="420B0F55"/>
    <w:rsid w:val="42AD7267"/>
    <w:rsid w:val="42D43EDF"/>
    <w:rsid w:val="42EB546E"/>
    <w:rsid w:val="43A2B09E"/>
    <w:rsid w:val="447CE85C"/>
    <w:rsid w:val="44D5B79A"/>
    <w:rsid w:val="44DA0451"/>
    <w:rsid w:val="4528146A"/>
    <w:rsid w:val="456FDFCA"/>
    <w:rsid w:val="46AD9EF6"/>
    <w:rsid w:val="46ADD65D"/>
    <w:rsid w:val="46B441EF"/>
    <w:rsid w:val="46C72230"/>
    <w:rsid w:val="47B3D7B4"/>
    <w:rsid w:val="48099F82"/>
    <w:rsid w:val="480D95EB"/>
    <w:rsid w:val="4817EACA"/>
    <w:rsid w:val="48B9B81F"/>
    <w:rsid w:val="4901E3D5"/>
    <w:rsid w:val="49AE5F74"/>
    <w:rsid w:val="4A2D3459"/>
    <w:rsid w:val="4A6AF675"/>
    <w:rsid w:val="4B7FB585"/>
    <w:rsid w:val="4BA24886"/>
    <w:rsid w:val="4C00A0FC"/>
    <w:rsid w:val="4C1CAF66"/>
    <w:rsid w:val="4C2C3457"/>
    <w:rsid w:val="4CED1CBA"/>
    <w:rsid w:val="4D0FE5A8"/>
    <w:rsid w:val="4D10A769"/>
    <w:rsid w:val="4E6F48C8"/>
    <w:rsid w:val="4EADBB14"/>
    <w:rsid w:val="4ED0B39F"/>
    <w:rsid w:val="4F164ADD"/>
    <w:rsid w:val="4F20EDF4"/>
    <w:rsid w:val="4F9361D2"/>
    <w:rsid w:val="4FCA9D22"/>
    <w:rsid w:val="503AE5CC"/>
    <w:rsid w:val="50CCF334"/>
    <w:rsid w:val="50EEF483"/>
    <w:rsid w:val="51145C92"/>
    <w:rsid w:val="51477F7C"/>
    <w:rsid w:val="51F65880"/>
    <w:rsid w:val="524FEDA5"/>
    <w:rsid w:val="5258AD27"/>
    <w:rsid w:val="529A9272"/>
    <w:rsid w:val="52B09D2B"/>
    <w:rsid w:val="52E709E9"/>
    <w:rsid w:val="52F79E2B"/>
    <w:rsid w:val="534CDD1E"/>
    <w:rsid w:val="5356B86A"/>
    <w:rsid w:val="536BCDDE"/>
    <w:rsid w:val="539D40A1"/>
    <w:rsid w:val="53E59631"/>
    <w:rsid w:val="548ABF00"/>
    <w:rsid w:val="54B7A9AE"/>
    <w:rsid w:val="54C40222"/>
    <w:rsid w:val="55223254"/>
    <w:rsid w:val="553A9067"/>
    <w:rsid w:val="5546D124"/>
    <w:rsid w:val="556B0695"/>
    <w:rsid w:val="56526E82"/>
    <w:rsid w:val="568961F7"/>
    <w:rsid w:val="568F1210"/>
    <w:rsid w:val="56C1F0DC"/>
    <w:rsid w:val="5701F8B6"/>
    <w:rsid w:val="575D124D"/>
    <w:rsid w:val="578F1A7D"/>
    <w:rsid w:val="57EA4896"/>
    <w:rsid w:val="5869944C"/>
    <w:rsid w:val="59254BA1"/>
    <w:rsid w:val="59529110"/>
    <w:rsid w:val="59C7B8C0"/>
    <w:rsid w:val="59CFE575"/>
    <w:rsid w:val="5A353144"/>
    <w:rsid w:val="5A6A79CD"/>
    <w:rsid w:val="5A9DD904"/>
    <w:rsid w:val="5AADEE10"/>
    <w:rsid w:val="5AD8462D"/>
    <w:rsid w:val="5B761A9D"/>
    <w:rsid w:val="5BDE18EE"/>
    <w:rsid w:val="5C1D5E70"/>
    <w:rsid w:val="5C5D1743"/>
    <w:rsid w:val="5C99B9AF"/>
    <w:rsid w:val="5D2CAD7C"/>
    <w:rsid w:val="5D6E010E"/>
    <w:rsid w:val="5D854A1E"/>
    <w:rsid w:val="5E7ACCFD"/>
    <w:rsid w:val="5EE44277"/>
    <w:rsid w:val="5F0B97DA"/>
    <w:rsid w:val="5F3EE76F"/>
    <w:rsid w:val="5F5BC909"/>
    <w:rsid w:val="5FC067CA"/>
    <w:rsid w:val="60015332"/>
    <w:rsid w:val="60805578"/>
    <w:rsid w:val="6092DC12"/>
    <w:rsid w:val="609374D0"/>
    <w:rsid w:val="60D08B05"/>
    <w:rsid w:val="619FEA12"/>
    <w:rsid w:val="6212E364"/>
    <w:rsid w:val="6256BA42"/>
    <w:rsid w:val="625F4B6B"/>
    <w:rsid w:val="62CE9600"/>
    <w:rsid w:val="63F8AFF7"/>
    <w:rsid w:val="6465AA13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C04D5E"/>
    <w:rsid w:val="69FBD14D"/>
    <w:rsid w:val="6A077D90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E011BAA"/>
    <w:rsid w:val="6EF6D765"/>
    <w:rsid w:val="6F402902"/>
    <w:rsid w:val="70044DF6"/>
    <w:rsid w:val="701B563D"/>
    <w:rsid w:val="70815109"/>
    <w:rsid w:val="70B73243"/>
    <w:rsid w:val="7133123F"/>
    <w:rsid w:val="71963812"/>
    <w:rsid w:val="71E9CAA2"/>
    <w:rsid w:val="720E51A8"/>
    <w:rsid w:val="72296309"/>
    <w:rsid w:val="72353756"/>
    <w:rsid w:val="72A11C92"/>
    <w:rsid w:val="72ABC3D6"/>
    <w:rsid w:val="740CC287"/>
    <w:rsid w:val="744C6687"/>
    <w:rsid w:val="7507767C"/>
    <w:rsid w:val="7593B32D"/>
    <w:rsid w:val="7642BD0A"/>
    <w:rsid w:val="7648D045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emf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us06web.zoom.us/j/2208026387?pwd=WWNSR3JscUhZK3ZHU3JOV05ZOHF1UT09&amp;omn=88690077951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41F6D-1B71-4AB4-AFDF-04978107A2E0}">
  <ds:schemaRefs>
    <ds:schemaRef ds:uri="111e372d-51c8-441f-84da-44b03e6a679f"/>
    <ds:schemaRef ds:uri="73c7c827-d55d-4c5a-95c7-0805ccca15f1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1CF27A-46C5-41A0-9742-5A3E3AF3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BAFC43-7B79-43BD-979C-58FD7AC7C9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251</cp:revision>
  <cp:lastPrinted>2024-05-02T17:46:00Z</cp:lastPrinted>
  <dcterms:created xsi:type="dcterms:W3CDTF">2024-06-10T16:27:00Z</dcterms:created>
  <dcterms:modified xsi:type="dcterms:W3CDTF">2026-09-15T18:30:49Z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